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1452" w14:textId="3A6496D4" w:rsidR="00B668B7" w:rsidRDefault="002638C6" w:rsidP="0077705E">
      <w:pPr>
        <w:pStyle w:val="Pagedecouverture"/>
      </w:pPr>
      <w:r>
        <w:pict w14:anchorId="12B824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2286F541-DE70-43FA-9A15-E67C8E410D94" style="width:455.4pt;height:354.6pt">
            <v:imagedata r:id="rId10" o:title=""/>
          </v:shape>
        </w:pict>
      </w:r>
    </w:p>
    <w:p w14:paraId="280B7305" w14:textId="77777777" w:rsidR="00B668B7" w:rsidRDefault="00B668B7" w:rsidP="00B668B7">
      <w:pPr>
        <w:sectPr w:rsidR="00B668B7" w:rsidSect="005936C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A484980" w14:textId="77777777" w:rsidR="00B668B7" w:rsidRDefault="00B668B7" w:rsidP="00B668B7">
      <w:pPr>
        <w:pStyle w:val="Annexetitre"/>
      </w:pPr>
      <w:r w:rsidRPr="00B668B7">
        <w:lastRenderedPageBreak/>
        <w:t xml:space="preserve">ANNEX </w:t>
      </w:r>
    </w:p>
    <w:p w14:paraId="059F109E" w14:textId="0CB261EC" w:rsidR="00B668B7" w:rsidRPr="00B668B7" w:rsidRDefault="00B668B7" w:rsidP="00B668B7">
      <w:pPr>
        <w:rPr>
          <w:lang w:val="en-IE"/>
        </w:rPr>
      </w:pPr>
      <w:r w:rsidRPr="00B668B7">
        <w:rPr>
          <w:lang w:val="en-IE"/>
        </w:rPr>
        <w:t xml:space="preserve">Part 3, Table 3, of Annex VI to Regulation (EC) No 1272/2008 is amended as follows: </w:t>
      </w:r>
    </w:p>
    <w:p w14:paraId="3030881B" w14:textId="639E814D" w:rsidR="00B668B7" w:rsidRPr="002544CB" w:rsidRDefault="00B668B7" w:rsidP="00F9406F">
      <w:pPr>
        <w:pStyle w:val="Point1number"/>
        <w:numPr>
          <w:ilvl w:val="2"/>
          <w:numId w:val="5"/>
        </w:numPr>
        <w:rPr>
          <w:lang w:val="en-IE"/>
        </w:rPr>
      </w:pPr>
      <w:r w:rsidRPr="002544CB">
        <w:t>the following entries are inserted following the consecutive order of the index numbers corresponding to each entry:</w:t>
      </w:r>
      <w:r w:rsidRPr="002544CB">
        <w:rPr>
          <w:lang w:val="en-IE"/>
        </w:rPr>
        <w:t> </w:t>
      </w:r>
    </w:p>
    <w:p w14:paraId="50E23479" w14:textId="77777777" w:rsidR="00B668B7" w:rsidRDefault="00B668B7" w:rsidP="004A62D0"/>
    <w:tbl>
      <w:tblPr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5"/>
        <w:gridCol w:w="2270"/>
        <w:gridCol w:w="12"/>
        <w:gridCol w:w="1284"/>
        <w:gridCol w:w="1356"/>
        <w:gridCol w:w="1320"/>
        <w:gridCol w:w="1440"/>
        <w:gridCol w:w="1321"/>
        <w:gridCol w:w="1679"/>
        <w:gridCol w:w="1440"/>
        <w:gridCol w:w="1320"/>
        <w:gridCol w:w="756"/>
      </w:tblGrid>
      <w:tr w:rsidR="00B668B7" w:rsidRPr="00F72FD3" w14:paraId="02DE6EFF" w14:textId="77777777" w:rsidTr="0A2050DA">
        <w:trPr>
          <w:trHeight w:val="300"/>
          <w:tblHeader/>
        </w:trPr>
        <w:tc>
          <w:tcPr>
            <w:tcW w:w="1415" w:type="dxa"/>
            <w:vMerge w:val="restart"/>
          </w:tcPr>
          <w:p w14:paraId="1103D66F" w14:textId="77777777" w:rsidR="00B668B7" w:rsidRPr="004A62D0" w:rsidRDefault="00B668B7" w:rsidP="00320E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>Index</w:t>
            </w:r>
            <w:r w:rsidRPr="004A62D0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No</w:t>
            </w:r>
          </w:p>
        </w:tc>
        <w:tc>
          <w:tcPr>
            <w:tcW w:w="2282" w:type="dxa"/>
            <w:gridSpan w:val="2"/>
            <w:vMerge w:val="restart"/>
          </w:tcPr>
          <w:p w14:paraId="5B4616F2" w14:textId="77777777" w:rsidR="00B668B7" w:rsidRPr="004A62D0" w:rsidRDefault="00B668B7" w:rsidP="00320E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Chemical </w:t>
            </w:r>
            <w:r w:rsidRPr="004A62D0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1284" w:type="dxa"/>
            <w:vMerge w:val="restart"/>
          </w:tcPr>
          <w:p w14:paraId="2AEB2BB7" w14:textId="77777777" w:rsidR="00B668B7" w:rsidRPr="004A62D0" w:rsidRDefault="00B668B7" w:rsidP="00320E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EC </w:t>
            </w:r>
            <w:r w:rsidRPr="004A62D0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1356" w:type="dxa"/>
            <w:vMerge w:val="restart"/>
          </w:tcPr>
          <w:p w14:paraId="1AF8D13E" w14:textId="77777777" w:rsidR="00B668B7" w:rsidRPr="004A62D0" w:rsidRDefault="00B668B7" w:rsidP="00320E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>CAS</w:t>
            </w:r>
            <w:r w:rsidRPr="004A62D0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No</w:t>
            </w:r>
          </w:p>
        </w:tc>
        <w:tc>
          <w:tcPr>
            <w:tcW w:w="2760" w:type="dxa"/>
            <w:gridSpan w:val="2"/>
          </w:tcPr>
          <w:p w14:paraId="567FEF1F" w14:textId="77777777" w:rsidR="00B668B7" w:rsidRPr="004A62D0" w:rsidRDefault="00B668B7" w:rsidP="00320E97">
            <w:pPr>
              <w:pStyle w:val="TableParagraph"/>
              <w:ind w:left="7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Classification</w:t>
            </w:r>
          </w:p>
        </w:tc>
        <w:tc>
          <w:tcPr>
            <w:tcW w:w="4440" w:type="dxa"/>
            <w:gridSpan w:val="3"/>
          </w:tcPr>
          <w:p w14:paraId="05054990" w14:textId="77777777" w:rsidR="00B668B7" w:rsidRPr="004A62D0" w:rsidRDefault="00B668B7" w:rsidP="00320E97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Labelling</w:t>
            </w:r>
          </w:p>
        </w:tc>
        <w:tc>
          <w:tcPr>
            <w:tcW w:w="1320" w:type="dxa"/>
            <w:vMerge w:val="restart"/>
          </w:tcPr>
          <w:p w14:paraId="36E3CFDC" w14:textId="77777777" w:rsidR="00B668B7" w:rsidRPr="004A62D0" w:rsidRDefault="00B668B7" w:rsidP="00320E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>Specific Conc. Limits,</w:t>
            </w:r>
            <w:r w:rsidRPr="004A62D0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>M-factors</w:t>
            </w:r>
          </w:p>
        </w:tc>
        <w:tc>
          <w:tcPr>
            <w:tcW w:w="756" w:type="dxa"/>
            <w:vMerge w:val="restart"/>
          </w:tcPr>
          <w:p w14:paraId="5CAA0DC0" w14:textId="77777777" w:rsidR="00B668B7" w:rsidRPr="004A62D0" w:rsidRDefault="00B668B7" w:rsidP="00320E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Notes</w:t>
            </w:r>
          </w:p>
        </w:tc>
      </w:tr>
      <w:tr w:rsidR="00320E97" w:rsidRPr="00F72FD3" w14:paraId="2269064E" w14:textId="77777777" w:rsidTr="0A2050DA">
        <w:trPr>
          <w:trHeight w:val="972"/>
          <w:tblHeader/>
        </w:trPr>
        <w:tc>
          <w:tcPr>
            <w:tcW w:w="1415" w:type="dxa"/>
            <w:vMerge/>
          </w:tcPr>
          <w:p w14:paraId="2A54E3DC" w14:textId="77777777" w:rsidR="00B668B7" w:rsidRPr="00F72FD3" w:rsidRDefault="00B668B7" w:rsidP="0083621E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2"/>
            <w:vMerge/>
          </w:tcPr>
          <w:p w14:paraId="15B643BF" w14:textId="77777777" w:rsidR="00B668B7" w:rsidRPr="00F72FD3" w:rsidRDefault="00B668B7" w:rsidP="0083621E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</w:tcPr>
          <w:p w14:paraId="0C51B22F" w14:textId="77777777" w:rsidR="00B668B7" w:rsidRPr="00F72FD3" w:rsidRDefault="00B668B7" w:rsidP="0083621E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</w:tcPr>
          <w:p w14:paraId="352D669A" w14:textId="77777777" w:rsidR="00B668B7" w:rsidRPr="00F72FD3" w:rsidRDefault="00B668B7" w:rsidP="0083621E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</w:tcPr>
          <w:p w14:paraId="29C5FE42" w14:textId="77777777" w:rsidR="00B668B7" w:rsidRPr="004A62D0" w:rsidRDefault="00B668B7" w:rsidP="00320E97">
            <w:pPr>
              <w:pStyle w:val="TableParagraph"/>
              <w:ind w:left="109" w:right="96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>Hazard Class and</w:t>
            </w:r>
            <w:r w:rsidRPr="004A62D0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Category </w:t>
            </w: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Code(s)</w:t>
            </w:r>
          </w:p>
        </w:tc>
        <w:tc>
          <w:tcPr>
            <w:tcW w:w="1440" w:type="dxa"/>
          </w:tcPr>
          <w:p w14:paraId="2BB7FB6D" w14:textId="77777777" w:rsidR="00B668B7" w:rsidRPr="004A62D0" w:rsidRDefault="00B668B7" w:rsidP="00320E97">
            <w:pPr>
              <w:pStyle w:val="TableParagraph"/>
              <w:ind w:left="181" w:right="168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Hazard statement Code(s)</w:t>
            </w:r>
          </w:p>
        </w:tc>
        <w:tc>
          <w:tcPr>
            <w:tcW w:w="1321" w:type="dxa"/>
          </w:tcPr>
          <w:p w14:paraId="4C354915" w14:textId="77777777" w:rsidR="00B668B7" w:rsidRPr="004A62D0" w:rsidRDefault="00B668B7" w:rsidP="00320E97">
            <w:pPr>
              <w:pStyle w:val="TableParagraph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Pictogram, </w:t>
            </w: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>Signal</w:t>
            </w:r>
            <w:r w:rsidRPr="004A62D0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4A62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Word </w:t>
            </w: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Code(s)</w:t>
            </w:r>
          </w:p>
        </w:tc>
        <w:tc>
          <w:tcPr>
            <w:tcW w:w="1679" w:type="dxa"/>
          </w:tcPr>
          <w:p w14:paraId="33418538" w14:textId="77777777" w:rsidR="00B668B7" w:rsidRPr="004A62D0" w:rsidRDefault="00B668B7" w:rsidP="00320E97">
            <w:pPr>
              <w:pStyle w:val="TableParagraph"/>
              <w:ind w:left="322" w:right="310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Hazard statement Code(s)</w:t>
            </w:r>
          </w:p>
        </w:tc>
        <w:tc>
          <w:tcPr>
            <w:tcW w:w="1440" w:type="dxa"/>
          </w:tcPr>
          <w:p w14:paraId="73A07FF8" w14:textId="60B12347" w:rsidR="00B668B7" w:rsidRPr="004A62D0" w:rsidRDefault="00B668B7" w:rsidP="00320E97">
            <w:pPr>
              <w:pStyle w:val="TableParagraph"/>
              <w:spacing w:line="190" w:lineRule="atLeast"/>
              <w:ind w:left="131" w:right="119" w:hang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Suppl. Hazard stateme</w:t>
            </w:r>
            <w:r w:rsidRPr="004A62D0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nt </w:t>
            </w:r>
            <w:r w:rsidRPr="004A62D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Code(s)</w:t>
            </w:r>
          </w:p>
        </w:tc>
        <w:tc>
          <w:tcPr>
            <w:tcW w:w="1320" w:type="dxa"/>
            <w:vMerge/>
          </w:tcPr>
          <w:p w14:paraId="6F5A49FF" w14:textId="77777777" w:rsidR="00B668B7" w:rsidRPr="00F72FD3" w:rsidRDefault="00B668B7" w:rsidP="0083621E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vMerge/>
          </w:tcPr>
          <w:p w14:paraId="75D5B40B" w14:textId="77777777" w:rsidR="00B668B7" w:rsidRPr="00F72FD3" w:rsidRDefault="00B668B7" w:rsidP="0083621E">
            <w:pPr>
              <w:rPr>
                <w:sz w:val="2"/>
                <w:szCs w:val="2"/>
              </w:rPr>
            </w:pPr>
          </w:p>
        </w:tc>
      </w:tr>
      <w:tr w:rsidR="00320E97" w:rsidRPr="00F72FD3" w14:paraId="22890EC5" w14:textId="77777777" w:rsidTr="0A2050DA">
        <w:trPr>
          <w:trHeight w:val="388"/>
        </w:trPr>
        <w:tc>
          <w:tcPr>
            <w:tcW w:w="1415" w:type="dxa"/>
          </w:tcPr>
          <w:p w14:paraId="32239F00" w14:textId="3338F9CD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014-056-00-</w:t>
            </w:r>
            <w:r w:rsidR="00B668B7"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2282" w:type="dxa"/>
            <w:gridSpan w:val="2"/>
          </w:tcPr>
          <w:p w14:paraId="210165F2" w14:textId="52D35B1C" w:rsidR="00B668B7" w:rsidRPr="00913169" w:rsidRDefault="00B668B7" w:rsidP="00320E9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octamethyltrisiloxane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[L3]</w:t>
            </w:r>
          </w:p>
        </w:tc>
        <w:tc>
          <w:tcPr>
            <w:tcW w:w="1284" w:type="dxa"/>
          </w:tcPr>
          <w:p w14:paraId="4DB0B859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203-497-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356" w:type="dxa"/>
          </w:tcPr>
          <w:p w14:paraId="0F9D1A75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107-51-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14:paraId="190CB21A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171960BF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43A135EF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1A9EF4A8" w14:textId="7E5D6E6C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5F1C9AE9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76FBA3A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44483E41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793F6DAB" w14:textId="77777777" w:rsidTr="0A2050DA">
        <w:trPr>
          <w:trHeight w:val="495"/>
        </w:trPr>
        <w:tc>
          <w:tcPr>
            <w:tcW w:w="1415" w:type="dxa"/>
          </w:tcPr>
          <w:p w14:paraId="7F085628" w14:textId="0E45BFCC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014-057-00-</w:t>
            </w:r>
            <w:r w:rsidR="00B668B7"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2282" w:type="dxa"/>
            <w:gridSpan w:val="2"/>
          </w:tcPr>
          <w:p w14:paraId="7DDE3E61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dodecamethylcyclohe 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xasiloxane; [D6]</w:t>
            </w:r>
          </w:p>
        </w:tc>
        <w:tc>
          <w:tcPr>
            <w:tcW w:w="1284" w:type="dxa"/>
          </w:tcPr>
          <w:p w14:paraId="520C0733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208-762-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56" w:type="dxa"/>
          </w:tcPr>
          <w:p w14:paraId="327D0206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540-97-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14:paraId="00C37980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6618C464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F332691" w14:textId="77777777" w:rsidR="00B668B7" w:rsidRPr="00913169" w:rsidRDefault="00B668B7" w:rsidP="0083621E">
            <w:pPr>
              <w:pStyle w:val="TableParagraph"/>
              <w:ind w:left="108" w:right="509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485B5FBE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7474D868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</w:tcPr>
          <w:p w14:paraId="419F0C8F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DB1B0AE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4D3B7CF" w14:textId="08D99010" w:rsidR="00B668B7" w:rsidRPr="00913169" w:rsidRDefault="5CC3D819" w:rsidP="004F4A2A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320E97" w:rsidRPr="00F72FD3" w14:paraId="3075C465" w14:textId="77777777" w:rsidTr="0A2050DA">
        <w:trPr>
          <w:trHeight w:val="495"/>
        </w:trPr>
        <w:tc>
          <w:tcPr>
            <w:tcW w:w="1415" w:type="dxa"/>
          </w:tcPr>
          <w:p w14:paraId="115F2180" w14:textId="756B3AA3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014-058-00-</w:t>
            </w:r>
            <w:r w:rsidR="00B668B7"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X</w:t>
            </w:r>
          </w:p>
        </w:tc>
        <w:tc>
          <w:tcPr>
            <w:tcW w:w="2282" w:type="dxa"/>
            <w:gridSpan w:val="2"/>
          </w:tcPr>
          <w:p w14:paraId="0994E007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decamethylcyclopent 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asiloxane; [D5]</w:t>
            </w:r>
          </w:p>
        </w:tc>
        <w:tc>
          <w:tcPr>
            <w:tcW w:w="1284" w:type="dxa"/>
          </w:tcPr>
          <w:p w14:paraId="2F632CAF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208-764-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</w:tcPr>
          <w:p w14:paraId="0AB5FBA3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541-02-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14:paraId="02834953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01A0B5F8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0D71A325" w14:textId="77777777" w:rsidR="00B668B7" w:rsidRPr="00913169" w:rsidRDefault="00B668B7" w:rsidP="0083621E">
            <w:pPr>
              <w:pStyle w:val="TableParagraph"/>
              <w:ind w:left="108" w:right="509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5B8C87D1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394351A5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</w:tcPr>
          <w:p w14:paraId="66A0087F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472DD02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5956CA4" w14:textId="27225AD4" w:rsidR="00B668B7" w:rsidRPr="00913169" w:rsidRDefault="1E0AFB7E" w:rsidP="004F4A2A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320E97" w:rsidRPr="00F72FD3" w14:paraId="09BF215D" w14:textId="77777777" w:rsidTr="0A2050DA">
        <w:trPr>
          <w:trHeight w:val="495"/>
        </w:trPr>
        <w:tc>
          <w:tcPr>
            <w:tcW w:w="1415" w:type="dxa"/>
          </w:tcPr>
          <w:p w14:paraId="30FC10FD" w14:textId="54B7E4F2" w:rsidR="00B668B7" w:rsidRPr="00913169" w:rsidRDefault="008B5074" w:rsidP="78F0ECB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6A696558"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014-059-00-</w:t>
            </w:r>
            <w:r w:rsidR="6A696558"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2282" w:type="dxa"/>
            <w:gridSpan w:val="2"/>
          </w:tcPr>
          <w:p w14:paraId="51247986" w14:textId="0EEC87DB" w:rsidR="00B668B7" w:rsidRPr="00913169" w:rsidRDefault="77A26D22" w:rsidP="371A62C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decamethyltetrasiloxane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; [L4]</w:t>
            </w:r>
          </w:p>
        </w:tc>
        <w:tc>
          <w:tcPr>
            <w:tcW w:w="1284" w:type="dxa"/>
          </w:tcPr>
          <w:p w14:paraId="7F56EBAF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205-491-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56" w:type="dxa"/>
          </w:tcPr>
          <w:p w14:paraId="449C88E4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141-62-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443C7775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EBF9B2B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77B0AE63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01F1023" w14:textId="2E15DBF8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52BAF870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9D9C5D7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287AB2F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492913B6" w14:textId="77777777" w:rsidTr="0A2050DA">
        <w:trPr>
          <w:trHeight w:val="777"/>
        </w:trPr>
        <w:tc>
          <w:tcPr>
            <w:tcW w:w="1415" w:type="dxa"/>
          </w:tcPr>
          <w:p w14:paraId="046FA6DC" w14:textId="203B25C6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 w:rsidR="00B668B7" w:rsidRPr="0A2050DA">
              <w:rPr>
                <w:rFonts w:ascii="Times New Roman" w:hAnsi="Times New Roman" w:cs="Times New Roman"/>
                <w:sz w:val="20"/>
                <w:szCs w:val="20"/>
              </w:rPr>
              <w:t>014-060-00-0</w:t>
            </w:r>
          </w:p>
        </w:tc>
        <w:tc>
          <w:tcPr>
            <w:tcW w:w="2282" w:type="dxa"/>
            <w:gridSpan w:val="2"/>
          </w:tcPr>
          <w:p w14:paraId="4A60F0A1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1,1,1,3,5,5,5-</w:t>
            </w:r>
          </w:p>
          <w:p w14:paraId="03FC3EDD" w14:textId="77777777" w:rsidR="00B668B7" w:rsidRPr="00913169" w:rsidRDefault="00B668B7" w:rsidP="0083621E">
            <w:pPr>
              <w:pStyle w:val="TableParagraph"/>
              <w:spacing w:line="190" w:lineRule="atLeas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heptamethyl-3- [(trimethylsilyl)oxy]tr 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isiloxane; [M3T]</w:t>
            </w:r>
          </w:p>
        </w:tc>
        <w:tc>
          <w:tcPr>
            <w:tcW w:w="1284" w:type="dxa"/>
          </w:tcPr>
          <w:p w14:paraId="7F0446C0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241-867-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56" w:type="dxa"/>
          </w:tcPr>
          <w:p w14:paraId="621B22DE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17928-28-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461586E0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42E40C40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41B6DB07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1EFD64FA" w14:textId="59AC1CD0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7A177E98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2607AC3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A527A41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1204D1D6" w14:textId="77777777" w:rsidTr="0A2050DA">
        <w:trPr>
          <w:trHeight w:val="494"/>
        </w:trPr>
        <w:tc>
          <w:tcPr>
            <w:tcW w:w="1415" w:type="dxa"/>
          </w:tcPr>
          <w:p w14:paraId="47E60FF3" w14:textId="5ED71766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015-214-00-X</w:t>
            </w:r>
          </w:p>
        </w:tc>
        <w:tc>
          <w:tcPr>
            <w:tcW w:w="2282" w:type="dxa"/>
            <w:gridSpan w:val="2"/>
          </w:tcPr>
          <w:p w14:paraId="5FFEA728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triphenyl</w:t>
            </w:r>
            <w:r w:rsidRPr="009131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phosphate</w:t>
            </w:r>
          </w:p>
        </w:tc>
        <w:tc>
          <w:tcPr>
            <w:tcW w:w="1284" w:type="dxa"/>
          </w:tcPr>
          <w:p w14:paraId="475F871E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204-112-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356" w:type="dxa"/>
          </w:tcPr>
          <w:p w14:paraId="36CF5EB8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115-86-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14:paraId="4C7183FF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9131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91316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39E1AE98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</w:tcPr>
          <w:p w14:paraId="21F3D8B5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22CD6947" w14:textId="11771C04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D4C943F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DE00B5B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7206D10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03E8EBA2" w14:textId="77777777" w:rsidTr="0A2050DA">
        <w:trPr>
          <w:trHeight w:val="495"/>
        </w:trPr>
        <w:tc>
          <w:tcPr>
            <w:tcW w:w="1415" w:type="dxa"/>
          </w:tcPr>
          <w:p w14:paraId="5DF2BC1B" w14:textId="73E28418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015-215-00-5</w:t>
            </w:r>
          </w:p>
        </w:tc>
        <w:tc>
          <w:tcPr>
            <w:tcW w:w="2282" w:type="dxa"/>
            <w:gridSpan w:val="2"/>
          </w:tcPr>
          <w:p w14:paraId="44274EF2" w14:textId="77777777" w:rsidR="00B668B7" w:rsidRPr="00913169" w:rsidRDefault="00B668B7" w:rsidP="63A54332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13169">
              <w:rPr>
                <w:rFonts w:ascii="Times New Roman" w:hAnsi="Times New Roman" w:cs="Times New Roman"/>
                <w:i/>
                <w:iCs/>
                <w:spacing w:val="-2"/>
                <w:sz w:val="20"/>
                <w:szCs w:val="20"/>
                <w:lang w:val="es-ES"/>
              </w:rPr>
              <w:t>O</w:t>
            </w: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,</w:t>
            </w:r>
            <w:r w:rsidRPr="00913169">
              <w:rPr>
                <w:rFonts w:ascii="Times New Roman" w:hAnsi="Times New Roman" w:cs="Times New Roman"/>
                <w:i/>
                <w:iCs/>
                <w:spacing w:val="-2"/>
                <w:sz w:val="20"/>
                <w:szCs w:val="20"/>
                <w:lang w:val="es-ES"/>
              </w:rPr>
              <w:t>O</w:t>
            </w: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,</w:t>
            </w:r>
            <w:r w:rsidRPr="00913169">
              <w:rPr>
                <w:rFonts w:ascii="Times New Roman" w:hAnsi="Times New Roman" w:cs="Times New Roman"/>
                <w:i/>
                <w:iCs/>
                <w:spacing w:val="-2"/>
                <w:sz w:val="20"/>
                <w:szCs w:val="20"/>
                <w:lang w:val="es-ES"/>
              </w:rPr>
              <w:t>O</w:t>
            </w: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-triphenyl phosphorothioate</w:t>
            </w:r>
          </w:p>
        </w:tc>
        <w:tc>
          <w:tcPr>
            <w:tcW w:w="1284" w:type="dxa"/>
          </w:tcPr>
          <w:p w14:paraId="330C6C69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209-909-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</w:tcPr>
          <w:p w14:paraId="7EA7D175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597-82-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0" w:type="dxa"/>
          </w:tcPr>
          <w:p w14:paraId="071B6321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</w:tc>
        <w:tc>
          <w:tcPr>
            <w:tcW w:w="1440" w:type="dxa"/>
          </w:tcPr>
          <w:p w14:paraId="40B69293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321" w:type="dxa"/>
          </w:tcPr>
          <w:p w14:paraId="3721E3F9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2A33A7BE" w14:textId="192C6178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1AB6E729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5CEE024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C79B386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0907F8EC" w14:textId="77777777" w:rsidTr="0A2050DA">
        <w:trPr>
          <w:trHeight w:val="495"/>
        </w:trPr>
        <w:tc>
          <w:tcPr>
            <w:tcW w:w="1415" w:type="dxa"/>
          </w:tcPr>
          <w:p w14:paraId="19A45210" w14:textId="6C1F83A1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050-036-00-6</w:t>
            </w:r>
          </w:p>
        </w:tc>
        <w:tc>
          <w:tcPr>
            <w:tcW w:w="2282" w:type="dxa"/>
            <w:gridSpan w:val="2"/>
          </w:tcPr>
          <w:p w14:paraId="4FECE9BB" w14:textId="77777777" w:rsidR="00B668B7" w:rsidRPr="00913169" w:rsidRDefault="00B668B7" w:rsidP="0083621E">
            <w:pPr>
              <w:pStyle w:val="TableParagraph"/>
              <w:ind w:left="108" w:right="145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>bis(tributyltin)</w:t>
            </w:r>
            <w:r w:rsidRPr="00913169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913169">
              <w:rPr>
                <w:rFonts w:ascii="Times New Roman" w:hAnsi="Times New Roman" w:cs="Times New Roman"/>
                <w:sz w:val="20"/>
                <w:szCs w:val="20"/>
              </w:rPr>
              <w:t xml:space="preserve">oxide; </w:t>
            </w: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[TBTO]</w:t>
            </w:r>
          </w:p>
        </w:tc>
        <w:tc>
          <w:tcPr>
            <w:tcW w:w="1284" w:type="dxa"/>
          </w:tcPr>
          <w:p w14:paraId="4ECF946F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200-268-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</w:tc>
        <w:tc>
          <w:tcPr>
            <w:tcW w:w="1356" w:type="dxa"/>
          </w:tcPr>
          <w:p w14:paraId="0C7E3693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56-35-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14:paraId="61006D7B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</w:tc>
        <w:tc>
          <w:tcPr>
            <w:tcW w:w="1440" w:type="dxa"/>
          </w:tcPr>
          <w:p w14:paraId="6874FDD8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321" w:type="dxa"/>
          </w:tcPr>
          <w:p w14:paraId="6B3B3277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90BE7C1" w14:textId="5B8624E9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8C6BFF0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BBE3873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0B885A97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39CCE293" w14:textId="77777777" w:rsidTr="0A2050DA">
        <w:trPr>
          <w:trHeight w:val="495"/>
        </w:trPr>
        <w:tc>
          <w:tcPr>
            <w:tcW w:w="1415" w:type="dxa"/>
          </w:tcPr>
          <w:p w14:paraId="11E533B4" w14:textId="578B4FC6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601-098-00-3</w:t>
            </w:r>
          </w:p>
        </w:tc>
        <w:tc>
          <w:tcPr>
            <w:tcW w:w="2282" w:type="dxa"/>
            <w:gridSpan w:val="2"/>
          </w:tcPr>
          <w:p w14:paraId="20FD3C30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phenanthrene</w:t>
            </w:r>
          </w:p>
        </w:tc>
        <w:tc>
          <w:tcPr>
            <w:tcW w:w="1284" w:type="dxa"/>
          </w:tcPr>
          <w:p w14:paraId="2DFAAEF7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201-581-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1356" w:type="dxa"/>
          </w:tcPr>
          <w:p w14:paraId="0517160C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85-01-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61B57571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09675AE7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5D170424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706CA12" w14:textId="50060FA0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A82EB15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B81569A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3BE420D8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68F25761" w14:textId="77777777" w:rsidTr="0A2050DA">
        <w:trPr>
          <w:trHeight w:val="495"/>
        </w:trPr>
        <w:tc>
          <w:tcPr>
            <w:tcW w:w="1415" w:type="dxa"/>
          </w:tcPr>
          <w:p w14:paraId="041CEEA8" w14:textId="6F824ED6" w:rsidR="00B668B7" w:rsidRPr="0091316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601-099-00-9</w:t>
            </w:r>
          </w:p>
        </w:tc>
        <w:tc>
          <w:tcPr>
            <w:tcW w:w="2282" w:type="dxa"/>
            <w:gridSpan w:val="2"/>
          </w:tcPr>
          <w:p w14:paraId="64FC60EC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</w:t>
            </w:r>
          </w:p>
        </w:tc>
        <w:tc>
          <w:tcPr>
            <w:tcW w:w="1284" w:type="dxa"/>
          </w:tcPr>
          <w:p w14:paraId="411F18EC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204-371-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56" w:type="dxa"/>
          </w:tcPr>
          <w:p w14:paraId="610BF1BF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120-12-</w:t>
            </w:r>
            <w:r w:rsidRPr="009131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14:paraId="22460853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</w:tc>
        <w:tc>
          <w:tcPr>
            <w:tcW w:w="1440" w:type="dxa"/>
          </w:tcPr>
          <w:p w14:paraId="73BA2D1E" w14:textId="77777777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321" w:type="dxa"/>
          </w:tcPr>
          <w:p w14:paraId="4861D75A" w14:textId="77777777" w:rsidR="00B668B7" w:rsidRPr="00913169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6C8F707C" w14:textId="1D7466AB" w:rsidR="00B668B7" w:rsidRPr="00913169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91316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55DB2840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3A40BF8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76C1870" w14:textId="77777777" w:rsidR="00B668B7" w:rsidRPr="00913169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18322423" w14:textId="77777777" w:rsidTr="0A2050DA">
        <w:trPr>
          <w:trHeight w:val="495"/>
        </w:trPr>
        <w:tc>
          <w:tcPr>
            <w:tcW w:w="1415" w:type="dxa"/>
          </w:tcPr>
          <w:p w14:paraId="340F0426" w14:textId="524D79AB" w:rsidR="00B668B7" w:rsidRPr="008C5194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601-100-00-2</w:t>
            </w:r>
          </w:p>
        </w:tc>
        <w:tc>
          <w:tcPr>
            <w:tcW w:w="2282" w:type="dxa"/>
            <w:gridSpan w:val="2"/>
          </w:tcPr>
          <w:p w14:paraId="3F1EEC76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pyrene</w:t>
            </w:r>
          </w:p>
        </w:tc>
        <w:tc>
          <w:tcPr>
            <w:tcW w:w="1284" w:type="dxa"/>
          </w:tcPr>
          <w:p w14:paraId="20624FB9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204-927-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356" w:type="dxa"/>
          </w:tcPr>
          <w:p w14:paraId="76993269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129-00-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0" w:type="dxa"/>
          </w:tcPr>
          <w:p w14:paraId="6E2FEDE9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3FC708F1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1AEE4C9" w14:textId="77777777" w:rsidR="00B668B7" w:rsidRPr="008C5194" w:rsidRDefault="00B668B7" w:rsidP="0083621E">
            <w:pPr>
              <w:pStyle w:val="TableParagraph"/>
              <w:ind w:left="108" w:right="509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3D8BC7B0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36788E85" w14:textId="455EEFA5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4A004727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7B67DE9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F0905D8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0E97" w:rsidRPr="00F72FD3" w14:paraId="4495DB09" w14:textId="77777777" w:rsidTr="0A2050DA">
        <w:trPr>
          <w:trHeight w:val="495"/>
        </w:trPr>
        <w:tc>
          <w:tcPr>
            <w:tcW w:w="1415" w:type="dxa"/>
          </w:tcPr>
          <w:p w14:paraId="56A0FF25" w14:textId="6974F13D" w:rsidR="00B668B7" w:rsidRPr="008C5194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601-101-00-8</w:t>
            </w:r>
          </w:p>
        </w:tc>
        <w:tc>
          <w:tcPr>
            <w:tcW w:w="2282" w:type="dxa"/>
            <w:gridSpan w:val="2"/>
          </w:tcPr>
          <w:p w14:paraId="796923A0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benzo[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ghi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]perylene</w:t>
            </w:r>
          </w:p>
        </w:tc>
        <w:tc>
          <w:tcPr>
            <w:tcW w:w="1284" w:type="dxa"/>
          </w:tcPr>
          <w:p w14:paraId="5188B4A0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205-883-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56" w:type="dxa"/>
          </w:tcPr>
          <w:p w14:paraId="04862F93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191-24-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320" w:type="dxa"/>
          </w:tcPr>
          <w:p w14:paraId="2ADBDEE3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5002850D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0BB734B8" w14:textId="77777777" w:rsidR="00B668B7" w:rsidRPr="008C5194" w:rsidRDefault="00B668B7" w:rsidP="0083621E">
            <w:pPr>
              <w:pStyle w:val="TableParagraph"/>
              <w:ind w:left="108" w:right="509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0E6E2707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32DBE327" w14:textId="2CF431B1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8A61E11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7DC5647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3AE6D568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C3D" w:rsidRPr="00F72FD3" w14:paraId="784DE7C2" w14:textId="77777777" w:rsidTr="0A2050DA">
        <w:trPr>
          <w:trHeight w:val="495"/>
        </w:trPr>
        <w:tc>
          <w:tcPr>
            <w:tcW w:w="1415" w:type="dxa"/>
          </w:tcPr>
          <w:p w14:paraId="5C562081" w14:textId="71A78558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601-102-00-3</w:t>
            </w:r>
          </w:p>
        </w:tc>
        <w:tc>
          <w:tcPr>
            <w:tcW w:w="2282" w:type="dxa"/>
            <w:gridSpan w:val="2"/>
          </w:tcPr>
          <w:p w14:paraId="6F29E3AE" w14:textId="0C236605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fluoranthene</w:t>
            </w:r>
          </w:p>
        </w:tc>
        <w:tc>
          <w:tcPr>
            <w:tcW w:w="1284" w:type="dxa"/>
          </w:tcPr>
          <w:p w14:paraId="35107CDA" w14:textId="450D803E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205-912-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356" w:type="dxa"/>
          </w:tcPr>
          <w:p w14:paraId="54928DBD" w14:textId="31FDADBB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206-44-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0" w:type="dxa"/>
          </w:tcPr>
          <w:p w14:paraId="6BFEA54A" w14:textId="7777777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15545DA2" w14:textId="2317F73A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6098DEC0" w14:textId="697442E9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63A64FDA" w14:textId="2C37D27E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7E5251CE" w14:textId="7B04EB96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7195674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2167B7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38BE146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C3D" w:rsidRPr="00F72FD3" w14:paraId="252CF6F2" w14:textId="77777777" w:rsidTr="0A2050DA">
        <w:trPr>
          <w:trHeight w:val="495"/>
        </w:trPr>
        <w:tc>
          <w:tcPr>
            <w:tcW w:w="1415" w:type="dxa"/>
          </w:tcPr>
          <w:p w14:paraId="27C9FBFA" w14:textId="4A625DE3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601-103-00-9</w:t>
            </w:r>
          </w:p>
        </w:tc>
        <w:tc>
          <w:tcPr>
            <w:tcW w:w="2282" w:type="dxa"/>
            <w:gridSpan w:val="2"/>
          </w:tcPr>
          <w:p w14:paraId="0AD462D1" w14:textId="00E07A2A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oligomerisation and alkylation reaction products of 2- phenylpropene and phenol [previously identified as phenol, methylstyrenated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(EC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270-966-8)]</w:t>
            </w:r>
          </w:p>
        </w:tc>
        <w:tc>
          <w:tcPr>
            <w:tcW w:w="1284" w:type="dxa"/>
          </w:tcPr>
          <w:p w14:paraId="10DF99DC" w14:textId="3EBB5574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56" w:type="dxa"/>
          </w:tcPr>
          <w:p w14:paraId="6D1E4DA8" w14:textId="33CA25D3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14:paraId="3E9623D6" w14:textId="6D19D70E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20E9A1AF" w14:textId="135C3843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3DEC815A" w14:textId="53E725B3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352B3E2D" w14:textId="5B55B1B8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56FD0E13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511E4E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A87C211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C3D" w:rsidRPr="00F72FD3" w14:paraId="36AC56EB" w14:textId="77777777" w:rsidTr="0A2050DA">
        <w:trPr>
          <w:trHeight w:val="495"/>
        </w:trPr>
        <w:tc>
          <w:tcPr>
            <w:tcW w:w="1415" w:type="dxa"/>
          </w:tcPr>
          <w:p w14:paraId="0E565B01" w14:textId="03AD8AE9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601-104-00-4</w:t>
            </w:r>
          </w:p>
        </w:tc>
        <w:tc>
          <w:tcPr>
            <w:tcW w:w="2282" w:type="dxa"/>
            <w:gridSpan w:val="2"/>
          </w:tcPr>
          <w:p w14:paraId="21EDFE32" w14:textId="05315BAC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terphenyl, hydrogenated</w:t>
            </w:r>
          </w:p>
        </w:tc>
        <w:tc>
          <w:tcPr>
            <w:tcW w:w="1284" w:type="dxa"/>
          </w:tcPr>
          <w:p w14:paraId="423D8CEB" w14:textId="51968F8E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262-967-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56" w:type="dxa"/>
          </w:tcPr>
          <w:p w14:paraId="4E53FB85" w14:textId="180E0BA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61788-32-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14:paraId="06E50997" w14:textId="6DE21A66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1BADAB64" w14:textId="161BAA40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7094E461" w14:textId="3E5F2201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1B0A6144" w14:textId="067950FA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78422346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1C502FC4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4B452514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C3D" w:rsidRPr="00F72FD3" w14:paraId="2658FD83" w14:textId="77777777" w:rsidTr="0A2050DA">
        <w:trPr>
          <w:trHeight w:val="495"/>
        </w:trPr>
        <w:tc>
          <w:tcPr>
            <w:tcW w:w="1415" w:type="dxa"/>
          </w:tcPr>
          <w:p w14:paraId="62858734" w14:textId="41F60D34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602-113-00-6</w:t>
            </w:r>
          </w:p>
        </w:tc>
        <w:tc>
          <w:tcPr>
            <w:tcW w:w="2282" w:type="dxa"/>
            <w:gridSpan w:val="2"/>
          </w:tcPr>
          <w:p w14:paraId="37A0CE87" w14:textId="2DF0C4D2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bis(pentabromophenyl)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ether; decabromodiphenyl ether; [decaBDE]</w:t>
            </w:r>
          </w:p>
        </w:tc>
        <w:tc>
          <w:tcPr>
            <w:tcW w:w="1284" w:type="dxa"/>
          </w:tcPr>
          <w:p w14:paraId="2F1FD574" w14:textId="08BB755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214-604-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</w:tcPr>
          <w:p w14:paraId="734C96C2" w14:textId="1A918EA2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1163-19-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1320" w:type="dxa"/>
          </w:tcPr>
          <w:p w14:paraId="5D199246" w14:textId="7777777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5C408597" w14:textId="390D74D3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3251C819" w14:textId="5447A3FC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0676438C" w14:textId="5B6AD283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020A0AE2" w14:textId="250EF486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56503C58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F27D74F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67BCC4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C3D" w:rsidRPr="00F72FD3" w14:paraId="612EC545" w14:textId="77777777" w:rsidTr="0A2050DA">
        <w:trPr>
          <w:trHeight w:val="495"/>
        </w:trPr>
        <w:tc>
          <w:tcPr>
            <w:tcW w:w="1415" w:type="dxa"/>
          </w:tcPr>
          <w:p w14:paraId="4EBFB162" w14:textId="059AE908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602-114-00-1</w:t>
            </w:r>
          </w:p>
        </w:tc>
        <w:tc>
          <w:tcPr>
            <w:tcW w:w="2282" w:type="dxa"/>
            <w:gridSpan w:val="2"/>
          </w:tcPr>
          <w:p w14:paraId="2C0B233A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cane; [HBCDD] [1]</w:t>
            </w:r>
          </w:p>
          <w:p w14:paraId="42534595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1,2,5,6,9,10-</w:t>
            </w:r>
          </w:p>
          <w:p w14:paraId="0FA132FC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cane; [1,2,5,6,9,10-</w:t>
            </w:r>
          </w:p>
          <w:p w14:paraId="362D9675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HBCDD]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[2]</w:t>
            </w:r>
          </w:p>
          <w:p w14:paraId="0DF1E717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rel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,5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,6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,9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,10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</w:t>
            </w:r>
          </w:p>
          <w:p w14:paraId="143B1601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1,2,5,6,9,10-</w:t>
            </w:r>
          </w:p>
          <w:p w14:paraId="39C7E421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cane; α-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cane;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[α-HBCDD]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[3]</w:t>
            </w:r>
          </w:p>
          <w:p w14:paraId="44878F91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rel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,5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,6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,9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,10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</w:t>
            </w:r>
          </w:p>
          <w:p w14:paraId="1F9B95C1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1,2,5,6,9,10-</w:t>
            </w:r>
          </w:p>
          <w:p w14:paraId="2ECCCC0E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cane; β-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cane;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[β-HBCDD]</w:t>
            </w:r>
            <w:r w:rsidRPr="008C5194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[4]</w:t>
            </w:r>
          </w:p>
          <w:p w14:paraId="01BCFEBF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rel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,5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,6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,9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,10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</w:t>
            </w:r>
          </w:p>
          <w:p w14:paraId="4A8587B4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)-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1,2,5,6,9,10-</w:t>
            </w:r>
          </w:p>
          <w:p w14:paraId="0B293D6D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  <w:lang w:val="it-IT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cane; γ-</w:t>
            </w:r>
          </w:p>
          <w:p w14:paraId="13837565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hexabromocyclodode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cane;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[γ-HBCDD]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[5]</w:t>
            </w:r>
          </w:p>
          <w:p w14:paraId="2B04DC49" w14:textId="48262DBA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284" w:type="dxa"/>
          </w:tcPr>
          <w:p w14:paraId="337B1970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247-148-4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148B99DC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221-695-9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[2]</w:t>
            </w:r>
          </w:p>
          <w:p w14:paraId="4A9A3AED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[3]</w:t>
            </w:r>
          </w:p>
          <w:p w14:paraId="19D3842C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[4]</w:t>
            </w:r>
          </w:p>
          <w:p w14:paraId="7483B4A2" w14:textId="628238F1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[5]</w:t>
            </w:r>
          </w:p>
        </w:tc>
        <w:tc>
          <w:tcPr>
            <w:tcW w:w="1356" w:type="dxa"/>
          </w:tcPr>
          <w:p w14:paraId="38CF4ECB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25637-99-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  <w:p w14:paraId="040E820A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3B9F6744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3194-55-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  <w:p w14:paraId="6D4966EE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[2]</w:t>
            </w:r>
          </w:p>
          <w:p w14:paraId="4A5BCD68" w14:textId="7A808CC4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134237-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50-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="0039452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[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3]</w:t>
            </w:r>
          </w:p>
          <w:p w14:paraId="483A8F1D" w14:textId="30A53C9B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134237-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51-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[4]</w:t>
            </w:r>
          </w:p>
          <w:p w14:paraId="7BB59C11" w14:textId="4E12D475" w:rsidR="004B6C3D" w:rsidRPr="008C5194" w:rsidRDefault="004B6C3D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134237-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52-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[5]</w:t>
            </w:r>
          </w:p>
        </w:tc>
        <w:tc>
          <w:tcPr>
            <w:tcW w:w="1320" w:type="dxa"/>
          </w:tcPr>
          <w:p w14:paraId="013123B4" w14:textId="203241B6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</w:tc>
        <w:tc>
          <w:tcPr>
            <w:tcW w:w="1440" w:type="dxa"/>
          </w:tcPr>
          <w:p w14:paraId="553356AE" w14:textId="430FAE6C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321" w:type="dxa"/>
          </w:tcPr>
          <w:p w14:paraId="2D912416" w14:textId="4BA32DC4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34221AE3" w14:textId="4E1F8B73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40" w:type="dxa"/>
          </w:tcPr>
          <w:p w14:paraId="1B6E4777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0B86144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C786104" w14:textId="199ECF89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C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4B6C3D" w:rsidRPr="00F72FD3" w14:paraId="17344CA2" w14:textId="77777777" w:rsidTr="0A2050DA">
        <w:trPr>
          <w:trHeight w:val="495"/>
        </w:trPr>
        <w:tc>
          <w:tcPr>
            <w:tcW w:w="1415" w:type="dxa"/>
          </w:tcPr>
          <w:p w14:paraId="47C3AFF9" w14:textId="363F8C97" w:rsidR="004B6C3D" w:rsidRPr="004A62D0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‘</w:t>
            </w:r>
            <w:r w:rsidR="004B6C3D" w:rsidRPr="734C9EE2">
              <w:rPr>
                <w:rFonts w:ascii="Times New Roman" w:hAnsi="Times New Roman" w:cs="Times New Roman"/>
              </w:rPr>
              <w:t>602-115-00-7</w:t>
            </w:r>
          </w:p>
        </w:tc>
        <w:tc>
          <w:tcPr>
            <w:tcW w:w="2282" w:type="dxa"/>
            <w:gridSpan w:val="2"/>
          </w:tcPr>
          <w:p w14:paraId="3942B50E" w14:textId="2E59DF84" w:rsidR="004B6C3D" w:rsidRPr="00737425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1,1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’</w:t>
            </w: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-[ethane-1,2- diylbisoxy]bis[2,4,6- tribromobenzene]</w:t>
            </w:r>
          </w:p>
        </w:tc>
        <w:tc>
          <w:tcPr>
            <w:tcW w:w="1284" w:type="dxa"/>
          </w:tcPr>
          <w:p w14:paraId="4F28AC82" w14:textId="2AF4816B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253-692-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356" w:type="dxa"/>
          </w:tcPr>
          <w:p w14:paraId="666EC992" w14:textId="0115B24D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37853-59-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14:paraId="4337D7C8" w14:textId="3865F1F0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05DE328" w14:textId="39FF6658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3CE044A8" w14:textId="16062154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02B6B3AE" w14:textId="688FC5EC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617DB1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C3D3376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2EC1D7E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7ECE5600" w14:textId="77777777" w:rsidTr="0A2050DA">
        <w:trPr>
          <w:trHeight w:val="495"/>
        </w:trPr>
        <w:tc>
          <w:tcPr>
            <w:tcW w:w="1415" w:type="dxa"/>
          </w:tcPr>
          <w:p w14:paraId="00EEE8AD" w14:textId="5F98D93D" w:rsidR="004B6C3D" w:rsidRPr="004A62D0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‘</w:t>
            </w:r>
            <w:r w:rsidR="004B6C3D" w:rsidRPr="734C9EE2">
              <w:rPr>
                <w:rFonts w:ascii="Times New Roman" w:hAnsi="Times New Roman" w:cs="Times New Roman"/>
              </w:rPr>
              <w:t>602-116-00-2</w:t>
            </w:r>
          </w:p>
        </w:tc>
        <w:tc>
          <w:tcPr>
            <w:tcW w:w="2282" w:type="dxa"/>
            <w:gridSpan w:val="2"/>
          </w:tcPr>
          <w:p w14:paraId="7D5E3464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1,6,7,8,9,14,15,16,1</w:t>
            </w:r>
          </w:p>
          <w:p w14:paraId="220CDF8F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7,17,18,18-</w:t>
            </w:r>
          </w:p>
          <w:p w14:paraId="62E934E8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position w:val="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dodecachloropentacy clo[12.2.1.1</w:t>
            </w:r>
            <w:r w:rsidRPr="008C5194">
              <w:rPr>
                <w:rFonts w:ascii="Times New Roman" w:hAnsi="Times New Roman" w:cs="Times New Roman"/>
                <w:spacing w:val="-2"/>
                <w:position w:val="5"/>
                <w:sz w:val="20"/>
                <w:szCs w:val="20"/>
              </w:rPr>
              <w:t>6,9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.0</w:t>
            </w:r>
            <w:r w:rsidRPr="008C5194">
              <w:rPr>
                <w:rFonts w:ascii="Times New Roman" w:hAnsi="Times New Roman" w:cs="Times New Roman"/>
                <w:spacing w:val="-2"/>
                <w:position w:val="5"/>
                <w:sz w:val="20"/>
                <w:szCs w:val="20"/>
              </w:rPr>
              <w:t>2,13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.0</w:t>
            </w:r>
            <w:r w:rsidRPr="008C5194">
              <w:rPr>
                <w:rFonts w:ascii="Times New Roman" w:hAnsi="Times New Roman" w:cs="Times New Roman"/>
                <w:spacing w:val="-2"/>
                <w:position w:val="5"/>
                <w:sz w:val="20"/>
                <w:szCs w:val="20"/>
              </w:rPr>
              <w:t>5</w:t>
            </w:r>
          </w:p>
          <w:p w14:paraId="279F9ED2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position w:val="5"/>
                <w:sz w:val="20"/>
                <w:szCs w:val="20"/>
              </w:rPr>
              <w:t>,10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]octadeca-7,15-</w:t>
            </w:r>
          </w:p>
          <w:p w14:paraId="6860F44F" w14:textId="319C9F6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diene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[1],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of the individual anti- and syn-isomers and/or any combinations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thereof</w:t>
            </w:r>
          </w:p>
        </w:tc>
        <w:tc>
          <w:tcPr>
            <w:tcW w:w="1284" w:type="dxa"/>
          </w:tcPr>
          <w:p w14:paraId="609C0656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236-948-9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6A897522" w14:textId="5CABFBDD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4CEA3955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13560-89-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  <w:p w14:paraId="50A648DF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26212080" w14:textId="436D77A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135821-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74-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  <w:p w14:paraId="77AF2FE4" w14:textId="599411C4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135821-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  <w:p w14:paraId="365F7703" w14:textId="16CD3FE8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</w:tcPr>
          <w:p w14:paraId="076589E1" w14:textId="5B196758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D6743C5" w14:textId="789E806B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5D9FBDE6" w14:textId="73B186D3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444F885" w14:textId="7C8E338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</w:tcPr>
          <w:p w14:paraId="74FEE998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2545FE8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65BAB04" w14:textId="77777777" w:rsidR="004B6C3D" w:rsidRPr="008C5194" w:rsidRDefault="004B6C3D" w:rsidP="004B6C3D">
            <w:pPr>
              <w:pStyle w:val="TableParagraph"/>
              <w:ind w:left="108" w:right="605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 C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</w:p>
          <w:p w14:paraId="35BCA4BA" w14:textId="092B3CAB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  17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29F03281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4F211758" w14:textId="77777777" w:rsidTr="0A2050DA">
        <w:trPr>
          <w:trHeight w:val="495"/>
        </w:trPr>
        <w:tc>
          <w:tcPr>
            <w:tcW w:w="1415" w:type="dxa"/>
          </w:tcPr>
          <w:p w14:paraId="6A398213" w14:textId="0B74B8B0" w:rsidR="004B6C3D" w:rsidRPr="004A62D0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‘</w:t>
            </w:r>
            <w:r w:rsidR="004B6C3D" w:rsidRPr="734C9EE2">
              <w:rPr>
                <w:rFonts w:ascii="Times New Roman" w:hAnsi="Times New Roman" w:cs="Times New Roman"/>
              </w:rPr>
              <w:t>602-117-00-8</w:t>
            </w:r>
          </w:p>
        </w:tc>
        <w:tc>
          <w:tcPr>
            <w:tcW w:w="2282" w:type="dxa"/>
            <w:gridSpan w:val="2"/>
          </w:tcPr>
          <w:p w14:paraId="3B40009A" w14:textId="37D69098" w:rsidR="004B6C3D" w:rsidRPr="00737425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1,1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’</w:t>
            </w: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 xml:space="preserve">-(ethane-1,2- diyl)bis[pentabromob </w:t>
            </w:r>
            <w:r w:rsidRPr="00737425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enzene]; [DBDPE]</w:t>
            </w:r>
          </w:p>
        </w:tc>
        <w:tc>
          <w:tcPr>
            <w:tcW w:w="1284" w:type="dxa"/>
          </w:tcPr>
          <w:p w14:paraId="2163DB6E" w14:textId="79BC9E4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284-366-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</w:tcPr>
          <w:p w14:paraId="0EE5C961" w14:textId="541153F3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84852-53-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14:paraId="206B4D7B" w14:textId="37CE6DD1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4F8826D9" w14:textId="0557AAEB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35473164" w14:textId="0F44B17F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073EAC03" w14:textId="6FC1E8B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0A59AB09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D0337BC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F7DFB5D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7C6AE50D" w14:textId="77777777" w:rsidTr="0A2050DA">
        <w:trPr>
          <w:trHeight w:val="495"/>
        </w:trPr>
        <w:tc>
          <w:tcPr>
            <w:tcW w:w="1415" w:type="dxa"/>
          </w:tcPr>
          <w:p w14:paraId="277561F8" w14:textId="02B9F858" w:rsidR="004B6C3D" w:rsidRPr="004A62D0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‘</w:t>
            </w:r>
            <w:r w:rsidR="004B6C3D" w:rsidRPr="734C9EE2">
              <w:rPr>
                <w:rFonts w:ascii="Times New Roman" w:hAnsi="Times New Roman" w:cs="Times New Roman"/>
              </w:rPr>
              <w:t>602-118-00-3</w:t>
            </w:r>
          </w:p>
        </w:tc>
        <w:tc>
          <w:tcPr>
            <w:tcW w:w="2282" w:type="dxa"/>
            <w:gridSpan w:val="2"/>
          </w:tcPr>
          <w:p w14:paraId="5D3C370A" w14:textId="38E4906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medium-chain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chlorinated paraffins (MCCP) with the exception of those specified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elsewhere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in this Annex</w:t>
            </w:r>
          </w:p>
        </w:tc>
        <w:tc>
          <w:tcPr>
            <w:tcW w:w="1284" w:type="dxa"/>
          </w:tcPr>
          <w:p w14:paraId="6A187391" w14:textId="3384E3E3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56" w:type="dxa"/>
          </w:tcPr>
          <w:p w14:paraId="471661F5" w14:textId="0C2749D8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14:paraId="5A4896CB" w14:textId="7777777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40B8DD81" w14:textId="2DCDD3D9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0F166E1D" w14:textId="4C44E71A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6A8B169D" w14:textId="0A629DED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74EF7B32" w14:textId="0451398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</w:tcPr>
          <w:p w14:paraId="2256182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BE9C56B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3B18E53B" w14:textId="77777777" w:rsidR="004B6C3D" w:rsidRPr="008C5194" w:rsidRDefault="004B6C3D" w:rsidP="004B6C3D">
            <w:pPr>
              <w:pStyle w:val="TableParagraph"/>
              <w:ind w:left="108" w:right="201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  <w:r w:rsidRPr="008C5194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</w:p>
          <w:p w14:paraId="3247829F" w14:textId="454CFF54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734C9EE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4B6C3D" w:rsidRPr="00F72FD3" w14:paraId="2F775AD4" w14:textId="77777777" w:rsidTr="0A2050DA">
        <w:trPr>
          <w:trHeight w:val="495"/>
        </w:trPr>
        <w:tc>
          <w:tcPr>
            <w:tcW w:w="1415" w:type="dxa"/>
          </w:tcPr>
          <w:p w14:paraId="7916A603" w14:textId="3ADAD0D0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604-107-00-9</w:t>
            </w:r>
          </w:p>
        </w:tc>
        <w:tc>
          <w:tcPr>
            <w:tcW w:w="2282" w:type="dxa"/>
            <w:gridSpan w:val="2"/>
          </w:tcPr>
          <w:p w14:paraId="74EBB48D" w14:textId="0C76170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4-nonylphenol, branched and linear, ethoxylated (with average molecular weight &gt; 1 540 g/mol)</w:t>
            </w:r>
          </w:p>
        </w:tc>
        <w:tc>
          <w:tcPr>
            <w:tcW w:w="1284" w:type="dxa"/>
          </w:tcPr>
          <w:p w14:paraId="117A81FB" w14:textId="295E1FE4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56" w:type="dxa"/>
          </w:tcPr>
          <w:p w14:paraId="1AFA3816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26027-38-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  <w:p w14:paraId="019F07E2" w14:textId="207A6CB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127087-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  <w:p w14:paraId="23D93E4C" w14:textId="4CFE0FC4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</w:tcPr>
          <w:p w14:paraId="6037A15B" w14:textId="49AFA18E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5135FF4B" w14:textId="71D5913C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</w:tcPr>
          <w:p w14:paraId="1F8FB4EB" w14:textId="2931A408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671C5896" w14:textId="706E9CD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440" w:type="dxa"/>
          </w:tcPr>
          <w:p w14:paraId="457F5BB1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1ED700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4CF00833" w14:textId="7152A353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  <w:r w:rsidRPr="008C5194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C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Z 19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4B6C3D" w:rsidRPr="00F72FD3" w14:paraId="4E88EC3E" w14:textId="77777777" w:rsidTr="0A2050DA">
        <w:trPr>
          <w:trHeight w:val="495"/>
        </w:trPr>
        <w:tc>
          <w:tcPr>
            <w:tcW w:w="1415" w:type="dxa"/>
          </w:tcPr>
          <w:p w14:paraId="217A26DD" w14:textId="50E0FA72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604-108-00-4</w:t>
            </w:r>
          </w:p>
        </w:tc>
        <w:tc>
          <w:tcPr>
            <w:tcW w:w="2282" w:type="dxa"/>
            <w:gridSpan w:val="2"/>
          </w:tcPr>
          <w:p w14:paraId="6631BEB4" w14:textId="38290D88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2-(2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H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-benzotriazol-2- yl)-4,6-di-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tert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pentylphenol; [UV- 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328]</w:t>
            </w:r>
          </w:p>
        </w:tc>
        <w:tc>
          <w:tcPr>
            <w:tcW w:w="1284" w:type="dxa"/>
          </w:tcPr>
          <w:p w14:paraId="1D6DF81A" w14:textId="19F8DFA5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247-384-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56" w:type="dxa"/>
          </w:tcPr>
          <w:p w14:paraId="1ED3C8D3" w14:textId="7BA86A1F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25973-55-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14:paraId="06FC1569" w14:textId="7777777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3DCC1627" w14:textId="0FCE1139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97AA54B" w14:textId="6F777465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512400E4" w14:textId="54B94BD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6D431214" w14:textId="075E7881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41196EA5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7B680A5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F71DF1A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72FFE2F8" w14:textId="77777777" w:rsidTr="0A2050DA">
        <w:trPr>
          <w:trHeight w:val="495"/>
        </w:trPr>
        <w:tc>
          <w:tcPr>
            <w:tcW w:w="1415" w:type="dxa"/>
          </w:tcPr>
          <w:p w14:paraId="658EBD6B" w14:textId="441EB8E5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604-109-00-X</w:t>
            </w:r>
          </w:p>
        </w:tc>
        <w:tc>
          <w:tcPr>
            <w:tcW w:w="2282" w:type="dxa"/>
            <w:gridSpan w:val="2"/>
          </w:tcPr>
          <w:p w14:paraId="2FE09D59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(1,1,3,3-</w:t>
            </w:r>
          </w:p>
          <w:p w14:paraId="3005A14A" w14:textId="5701294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tetramethylbutyl)phenol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, ethoxylated</w:t>
            </w:r>
          </w:p>
        </w:tc>
        <w:tc>
          <w:tcPr>
            <w:tcW w:w="1284" w:type="dxa"/>
          </w:tcPr>
          <w:p w14:paraId="6299BA12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219-682-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  <w:p w14:paraId="6309718B" w14:textId="3E843B9A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71EF4E78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2497-59-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  <w:p w14:paraId="04A25566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2315-61-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  <w:p w14:paraId="62B2CAA6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2315-67-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  <w:p w14:paraId="00151CAC" w14:textId="77777777" w:rsidR="004B6C3D" w:rsidRPr="008C5194" w:rsidRDefault="004B6C3D" w:rsidP="004B6C3D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9002-93-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44F9A835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9036-19-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  <w:p w14:paraId="38B6DC29" w14:textId="77777777" w:rsidR="004B6C3D" w:rsidRPr="008C5194" w:rsidRDefault="004B6C3D" w:rsidP="004B6C3D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  <w:p w14:paraId="7C55BD48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04B608E" w14:textId="5A28EF61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66C3E28D" w14:textId="6F7437F3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</w:tcPr>
          <w:p w14:paraId="03D7398F" w14:textId="58934BB4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72C7C7E3" w14:textId="25CC1DEC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440" w:type="dxa"/>
          </w:tcPr>
          <w:p w14:paraId="754C3E5B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90122AC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0B9BCC79" w14:textId="6B2A96DD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Z 15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4B6C3D" w:rsidRPr="00F72FD3" w14:paraId="1379C186" w14:textId="77777777" w:rsidTr="0A2050DA">
        <w:trPr>
          <w:trHeight w:val="495"/>
        </w:trPr>
        <w:tc>
          <w:tcPr>
            <w:tcW w:w="1415" w:type="dxa"/>
          </w:tcPr>
          <w:p w14:paraId="7CB970AE" w14:textId="5085701F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604-110-00-5</w:t>
            </w:r>
          </w:p>
        </w:tc>
        <w:tc>
          <w:tcPr>
            <w:tcW w:w="2282" w:type="dxa"/>
            <w:gridSpan w:val="2"/>
          </w:tcPr>
          <w:p w14:paraId="4E898E62" w14:textId="57D451EF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4,4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’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(1-</w:t>
            </w:r>
          </w:p>
          <w:p w14:paraId="7124BDCA" w14:textId="0E282B6F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methylpropylidene)bi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sphenol; [bisphenol </w:t>
            </w:r>
            <w:r w:rsidRPr="008C5194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B]</w:t>
            </w:r>
          </w:p>
        </w:tc>
        <w:tc>
          <w:tcPr>
            <w:tcW w:w="1284" w:type="dxa"/>
          </w:tcPr>
          <w:p w14:paraId="2991F4E1" w14:textId="3616EF08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201-025-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56" w:type="dxa"/>
          </w:tcPr>
          <w:p w14:paraId="5F6C3760" w14:textId="28DCD81B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77-40-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14:paraId="3B5B4140" w14:textId="7777777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HH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55953D55" w14:textId="36E30BFE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595ECF74" w14:textId="3F4FDDA6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 EUH430</w:t>
            </w:r>
          </w:p>
        </w:tc>
        <w:tc>
          <w:tcPr>
            <w:tcW w:w="1321" w:type="dxa"/>
          </w:tcPr>
          <w:p w14:paraId="25496C5C" w14:textId="75F702FE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2D5D0CC4" w14:textId="77777777" w:rsidR="00BB49F9" w:rsidRDefault="004B6C3D" w:rsidP="00BB49F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EUH380 </w:t>
            </w:r>
          </w:p>
          <w:p w14:paraId="0CCEC963" w14:textId="597D0CB3" w:rsidR="004B6C3D" w:rsidRPr="008C5194" w:rsidRDefault="004B6C3D" w:rsidP="00BB49F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741084C6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8C28768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9D174C7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24D64D8F" w14:textId="77777777" w:rsidTr="0A2050DA">
        <w:trPr>
          <w:trHeight w:val="495"/>
        </w:trPr>
        <w:tc>
          <w:tcPr>
            <w:tcW w:w="1415" w:type="dxa"/>
          </w:tcPr>
          <w:p w14:paraId="32FEA27C" w14:textId="1E4C8795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604-111-00-0</w:t>
            </w:r>
          </w:p>
        </w:tc>
        <w:tc>
          <w:tcPr>
            <w:tcW w:w="2282" w:type="dxa"/>
            <w:gridSpan w:val="2"/>
          </w:tcPr>
          <w:p w14:paraId="6B5B92EA" w14:textId="77777777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p-(1,1-</w:t>
            </w:r>
          </w:p>
          <w:p w14:paraId="6DAC4836" w14:textId="3320142B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dimethylpropyl)pheno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l</w:t>
            </w:r>
          </w:p>
        </w:tc>
        <w:tc>
          <w:tcPr>
            <w:tcW w:w="1284" w:type="dxa"/>
          </w:tcPr>
          <w:p w14:paraId="055B1F4E" w14:textId="70B28485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201-280-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</w:tcPr>
          <w:p w14:paraId="13CCA52B" w14:textId="0B92C66D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80-46-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14:paraId="2CE90E15" w14:textId="18D2EA7D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03CDFC99" w14:textId="6E7A7B4C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</w:tcPr>
          <w:p w14:paraId="10601934" w14:textId="6BD91428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1B3AC64" w14:textId="2E776129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74E9639F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389FCF29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5DB303C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3ABA172A" w14:textId="77777777" w:rsidTr="0A2050DA">
        <w:trPr>
          <w:trHeight w:val="495"/>
        </w:trPr>
        <w:tc>
          <w:tcPr>
            <w:tcW w:w="1415" w:type="dxa"/>
          </w:tcPr>
          <w:p w14:paraId="02207FB0" w14:textId="3E5B0125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604-112-00-6</w:t>
            </w:r>
          </w:p>
        </w:tc>
        <w:tc>
          <w:tcPr>
            <w:tcW w:w="2282" w:type="dxa"/>
            <w:gridSpan w:val="2"/>
          </w:tcPr>
          <w:p w14:paraId="74D3CA4C" w14:textId="77777777" w:rsidR="004B6C3D" w:rsidRPr="008C5194" w:rsidRDefault="004B6C3D" w:rsidP="004B6C3D">
            <w:pPr>
              <w:pStyle w:val="TableParagraph"/>
              <w:ind w:left="108" w:right="10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2-(2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H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-benzotriazol-2- yl)-4-(1,1,3,3-</w:t>
            </w:r>
          </w:p>
          <w:p w14:paraId="33CF2A5A" w14:textId="7C04B2A0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tetramethylbutyl)phe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nol; [UV-329]</w:t>
            </w:r>
          </w:p>
        </w:tc>
        <w:tc>
          <w:tcPr>
            <w:tcW w:w="1284" w:type="dxa"/>
          </w:tcPr>
          <w:p w14:paraId="2D988701" w14:textId="5B45AF6A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221-573-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1356" w:type="dxa"/>
          </w:tcPr>
          <w:p w14:paraId="4F8006B5" w14:textId="1B676920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3147-75-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14:paraId="7D8E2352" w14:textId="6938AE83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0EDEB43" w14:textId="3E8BD924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52674786" w14:textId="16161618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F2FC5E1" w14:textId="0E7F66A5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46C73FA6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4E1A742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3FDA74A8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7EA39D5C" w14:textId="77777777" w:rsidTr="0A2050DA">
        <w:trPr>
          <w:trHeight w:val="495"/>
        </w:trPr>
        <w:tc>
          <w:tcPr>
            <w:tcW w:w="1415" w:type="dxa"/>
          </w:tcPr>
          <w:p w14:paraId="200EF22C" w14:textId="0FF38CA6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604-113-00-1</w:t>
            </w:r>
          </w:p>
        </w:tc>
        <w:tc>
          <w:tcPr>
            <w:tcW w:w="2282" w:type="dxa"/>
            <w:gridSpan w:val="2"/>
          </w:tcPr>
          <w:p w14:paraId="786D4F62" w14:textId="52814D12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2-benzotriazol-2-yl- 4,6-di-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tert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butylphenol; [UV- 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320]</w:t>
            </w:r>
          </w:p>
        </w:tc>
        <w:tc>
          <w:tcPr>
            <w:tcW w:w="1284" w:type="dxa"/>
          </w:tcPr>
          <w:p w14:paraId="148B54CC" w14:textId="45768454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223-346-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1356" w:type="dxa"/>
          </w:tcPr>
          <w:p w14:paraId="4040C2B1" w14:textId="6EBF6DB8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3846-71-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14:paraId="40E11891" w14:textId="77777777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0F79DD11" w14:textId="16783BBC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512283B5" w14:textId="1D985299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</w:tcPr>
          <w:p w14:paraId="342388E0" w14:textId="77A56D01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246D636" w14:textId="5779B7D3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0294B17C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1D6989B0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4D3DBC9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4B6C3D" w:rsidRPr="00F72FD3" w14:paraId="73DBE538" w14:textId="77777777" w:rsidTr="0A2050DA">
        <w:trPr>
          <w:trHeight w:val="495"/>
        </w:trPr>
        <w:tc>
          <w:tcPr>
            <w:tcW w:w="1415" w:type="dxa"/>
          </w:tcPr>
          <w:p w14:paraId="7D2020CD" w14:textId="26D1854F" w:rsidR="004B6C3D" w:rsidRPr="008C5194" w:rsidRDefault="008B5074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4B6C3D" w:rsidRPr="734C9EE2">
              <w:rPr>
                <w:rFonts w:ascii="Times New Roman" w:hAnsi="Times New Roman" w:cs="Times New Roman"/>
                <w:sz w:val="20"/>
                <w:szCs w:val="20"/>
              </w:rPr>
              <w:t>604-114-00-7</w:t>
            </w:r>
          </w:p>
        </w:tc>
        <w:tc>
          <w:tcPr>
            <w:tcW w:w="2282" w:type="dxa"/>
            <w:gridSpan w:val="2"/>
          </w:tcPr>
          <w:p w14:paraId="7DB6F7F5" w14:textId="77777777" w:rsidR="004B6C3D" w:rsidRPr="008C5194" w:rsidRDefault="004B6C3D" w:rsidP="004B6C3D">
            <w:pPr>
              <w:pStyle w:val="TableParagraph"/>
              <w:ind w:left="108" w:right="303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2,4-di-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tert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-butyl-6- </w:t>
            </w: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(5-</w:t>
            </w:r>
          </w:p>
          <w:p w14:paraId="54975813" w14:textId="6F537533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chlorobenzotriazol-2-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yl)phenol; [UV-327]</w:t>
            </w:r>
          </w:p>
        </w:tc>
        <w:tc>
          <w:tcPr>
            <w:tcW w:w="1284" w:type="dxa"/>
          </w:tcPr>
          <w:p w14:paraId="4D1AB7A1" w14:textId="66B7E125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223-383-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56" w:type="dxa"/>
          </w:tcPr>
          <w:p w14:paraId="15037674" w14:textId="6FD08B5B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3864-99-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14:paraId="40E4073F" w14:textId="21769282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06F6E431" w14:textId="686A21EC" w:rsidR="004B6C3D" w:rsidRPr="008C5194" w:rsidRDefault="004B6C3D" w:rsidP="004B6C3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489CD948" w14:textId="7383624C" w:rsidR="004B6C3D" w:rsidRPr="008C5194" w:rsidRDefault="004B6C3D" w:rsidP="004B6C3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444882D0" w14:textId="0202DBC6" w:rsidR="004B6C3D" w:rsidRPr="008C5194" w:rsidRDefault="004B6C3D" w:rsidP="004B6C3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2CCF2F5E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358FFC5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2858DB25" w14:textId="77777777" w:rsidR="004B6C3D" w:rsidRPr="008C5194" w:rsidRDefault="004B6C3D" w:rsidP="004B6C3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557BFD" w:rsidRPr="00F72FD3" w14:paraId="0F70C11A" w14:textId="77777777" w:rsidTr="0A2050DA">
        <w:trPr>
          <w:trHeight w:val="495"/>
        </w:trPr>
        <w:tc>
          <w:tcPr>
            <w:tcW w:w="1415" w:type="dxa"/>
          </w:tcPr>
          <w:p w14:paraId="6BE71E87" w14:textId="594594EB" w:rsidR="00557BFD" w:rsidRPr="008C5194" w:rsidRDefault="008B5074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557BFD" w:rsidRPr="734C9EE2">
              <w:rPr>
                <w:rFonts w:ascii="Times New Roman" w:hAnsi="Times New Roman" w:cs="Times New Roman"/>
                <w:sz w:val="20"/>
                <w:szCs w:val="20"/>
              </w:rPr>
              <w:t>604-115-00-2</w:t>
            </w:r>
          </w:p>
        </w:tc>
        <w:tc>
          <w:tcPr>
            <w:tcW w:w="2282" w:type="dxa"/>
            <w:gridSpan w:val="2"/>
          </w:tcPr>
          <w:p w14:paraId="1C8B0E97" w14:textId="5A31E061" w:rsidR="00557BFD" w:rsidRPr="008C5194" w:rsidRDefault="00557BFD" w:rsidP="00557BFD">
            <w:pPr>
              <w:pStyle w:val="TableParagraph"/>
              <w:ind w:left="108" w:right="303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bumetrizole; 2-</w:t>
            </w:r>
            <w:r w:rsidRPr="008C5194">
              <w:rPr>
                <w:rFonts w:ascii="Times New Roman" w:hAnsi="Times New Roman" w:cs="Times New Roman"/>
                <w:i/>
                <w:sz w:val="20"/>
                <w:szCs w:val="20"/>
              </w:rPr>
              <w:t>tert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butyl-6-(5-chloro-2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H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- 1,2,3-benzotriazol-2- yl)-4-methylphenol; [UV-326]</w:t>
            </w:r>
          </w:p>
        </w:tc>
        <w:tc>
          <w:tcPr>
            <w:tcW w:w="1284" w:type="dxa"/>
          </w:tcPr>
          <w:p w14:paraId="1DBB7FEA" w14:textId="4679C639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223-445-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356" w:type="dxa"/>
          </w:tcPr>
          <w:p w14:paraId="3D26EB4E" w14:textId="48B66281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3896-11-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1320" w:type="dxa"/>
          </w:tcPr>
          <w:p w14:paraId="191DEB20" w14:textId="17EDDAFD" w:rsidR="00557BFD" w:rsidRPr="008C5194" w:rsidRDefault="00557BFD" w:rsidP="00557BFD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2BD1F1A9" w14:textId="1AF6D382" w:rsidR="00557BFD" w:rsidRPr="008C5194" w:rsidRDefault="00557BFD" w:rsidP="00557BF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30309B5D" w14:textId="0A1CF387" w:rsidR="00557BFD" w:rsidRPr="008C5194" w:rsidRDefault="00557BFD" w:rsidP="00557BF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3C516C0" w14:textId="02D34951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4B06A708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942AB3B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DAFE1A7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557BFD" w:rsidRPr="00F72FD3" w14:paraId="49C8485B" w14:textId="77777777" w:rsidTr="0A2050DA">
        <w:trPr>
          <w:trHeight w:val="495"/>
        </w:trPr>
        <w:tc>
          <w:tcPr>
            <w:tcW w:w="1415" w:type="dxa"/>
          </w:tcPr>
          <w:p w14:paraId="722C7EC4" w14:textId="4C6F795D" w:rsidR="00557BFD" w:rsidRPr="008C5194" w:rsidRDefault="008B5074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557BFD" w:rsidRPr="734C9EE2">
              <w:rPr>
                <w:rFonts w:ascii="Times New Roman" w:hAnsi="Times New Roman" w:cs="Times New Roman"/>
                <w:sz w:val="20"/>
                <w:szCs w:val="20"/>
              </w:rPr>
              <w:t>604-116-00-8</w:t>
            </w:r>
          </w:p>
        </w:tc>
        <w:tc>
          <w:tcPr>
            <w:tcW w:w="2282" w:type="dxa"/>
            <w:gridSpan w:val="2"/>
          </w:tcPr>
          <w:p w14:paraId="30081991" w14:textId="3347CA37" w:rsidR="00557BFD" w:rsidRPr="008C5194" w:rsidRDefault="00557BFD" w:rsidP="00557BFD">
            <w:pPr>
              <w:pStyle w:val="TableParagraph"/>
              <w:ind w:left="108" w:right="303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2-(2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H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-benzotriazol-2- yl)-4-(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tert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-butyl)-6- (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sec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-butyl)phenol; [UV-350]</w:t>
            </w:r>
          </w:p>
        </w:tc>
        <w:tc>
          <w:tcPr>
            <w:tcW w:w="1284" w:type="dxa"/>
          </w:tcPr>
          <w:p w14:paraId="41C9ACF6" w14:textId="64257C97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253-037-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56" w:type="dxa"/>
          </w:tcPr>
          <w:p w14:paraId="70FD38AC" w14:textId="0D299A2E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36437-37-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14:paraId="3D74207C" w14:textId="100C8AB7" w:rsidR="00557BFD" w:rsidRPr="008C5194" w:rsidRDefault="00557BFD" w:rsidP="00557BFD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2B0F1495" w14:textId="4C324434" w:rsidR="00557BFD" w:rsidRPr="008C5194" w:rsidRDefault="00557BFD" w:rsidP="00557BF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7C95624E" w14:textId="3F6F61CC" w:rsidR="00557BFD" w:rsidRPr="008C5194" w:rsidRDefault="00557BFD" w:rsidP="00557BF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09E943CC" w14:textId="038E1D71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54DAAD85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43F9AEF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727B7EF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557BFD" w:rsidRPr="00F72FD3" w14:paraId="5B6FD5D1" w14:textId="77777777" w:rsidTr="0A2050DA">
        <w:trPr>
          <w:trHeight w:val="495"/>
        </w:trPr>
        <w:tc>
          <w:tcPr>
            <w:tcW w:w="1415" w:type="dxa"/>
          </w:tcPr>
          <w:p w14:paraId="443190D3" w14:textId="31F4C27A" w:rsidR="00557BFD" w:rsidRPr="008C5194" w:rsidRDefault="008B5074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557BFD" w:rsidRPr="734C9EE2">
              <w:rPr>
                <w:rFonts w:ascii="Times New Roman" w:hAnsi="Times New Roman" w:cs="Times New Roman"/>
                <w:sz w:val="20"/>
                <w:szCs w:val="20"/>
              </w:rPr>
              <w:t>604-117-00-3</w:t>
            </w:r>
          </w:p>
        </w:tc>
        <w:tc>
          <w:tcPr>
            <w:tcW w:w="2282" w:type="dxa"/>
            <w:gridSpan w:val="2"/>
          </w:tcPr>
          <w:p w14:paraId="3C8DD860" w14:textId="65465588" w:rsidR="00557BFD" w:rsidRPr="008C5194" w:rsidRDefault="00557BFD" w:rsidP="00557BFD">
            <w:pPr>
              <w:pStyle w:val="TableParagraph"/>
              <w:ind w:left="108" w:right="303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4-heptylphenol,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branched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linear, and any of the individual isomers and/or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combinations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thereof</w:t>
            </w:r>
          </w:p>
        </w:tc>
        <w:tc>
          <w:tcPr>
            <w:tcW w:w="1284" w:type="dxa"/>
          </w:tcPr>
          <w:p w14:paraId="564C38CB" w14:textId="77777777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217-862-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  <w:p w14:paraId="452B9D49" w14:textId="77777777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276-743-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28B2C008" w14:textId="353DD5AF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203B5E16" w14:textId="77777777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1987-50-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  <w:p w14:paraId="20953EB9" w14:textId="77777777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72624-02-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  <w:p w14:paraId="6C7DAE9F" w14:textId="1893F2AF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</w:tcPr>
          <w:p w14:paraId="2CA1010D" w14:textId="7ED1F53E" w:rsidR="00557BFD" w:rsidRPr="008C5194" w:rsidRDefault="00557BFD" w:rsidP="00557BFD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37B209CB" w14:textId="57BA4B46" w:rsidR="00557BFD" w:rsidRPr="008C5194" w:rsidRDefault="00557BFD" w:rsidP="00557BFD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</w:tcPr>
          <w:p w14:paraId="442E81D2" w14:textId="20E6B118" w:rsidR="00557BFD" w:rsidRPr="008C5194" w:rsidRDefault="00557BFD" w:rsidP="00557BFD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47371D4C" w14:textId="4D24B870" w:rsidR="00557BFD" w:rsidRPr="008C5194" w:rsidRDefault="00557BFD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440" w:type="dxa"/>
          </w:tcPr>
          <w:p w14:paraId="286BB571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71C78CE" w14:textId="77777777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4C48EE9" w14:textId="77777777" w:rsidR="00557BFD" w:rsidRPr="008C5194" w:rsidRDefault="00557BFD" w:rsidP="00557BFD">
            <w:pPr>
              <w:pStyle w:val="TableParagraph"/>
              <w:ind w:left="108" w:right="463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  <w:r w:rsidRPr="008C5194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C</w:t>
            </w:r>
          </w:p>
          <w:p w14:paraId="2A535EFD" w14:textId="06E658AD" w:rsidR="00557BFD" w:rsidRPr="008C5194" w:rsidRDefault="00557BFD" w:rsidP="00557BFD">
            <w:pPr>
              <w:pStyle w:val="TableParagrap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734C9EE2">
              <w:rPr>
                <w:rFonts w:ascii="Times New Roman" w:hAnsi="Times New Roman" w:cs="Times New Roman"/>
                <w:sz w:val="20"/>
                <w:szCs w:val="20"/>
              </w:rPr>
              <w:t xml:space="preserve"> Z 15</w:t>
            </w:r>
            <w:r w:rsidR="00DB5D75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B668B7" w:rsidRPr="00F72FD3" w14:paraId="6529D214" w14:textId="77777777" w:rsidTr="0A2050DA">
        <w:trPr>
          <w:trHeight w:val="1361"/>
        </w:trPr>
        <w:tc>
          <w:tcPr>
            <w:tcW w:w="1415" w:type="dxa"/>
          </w:tcPr>
          <w:p w14:paraId="23F8233F" w14:textId="1BA405DC" w:rsidR="00B668B7" w:rsidRPr="008C5194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604-118-00-9</w:t>
            </w:r>
          </w:p>
        </w:tc>
        <w:tc>
          <w:tcPr>
            <w:tcW w:w="2282" w:type="dxa"/>
            <w:gridSpan w:val="2"/>
          </w:tcPr>
          <w:p w14:paraId="49C174AA" w14:textId="77777777" w:rsidR="00B668B7" w:rsidRPr="008C5194" w:rsidRDefault="00B668B7" w:rsidP="0083621E">
            <w:pPr>
              <w:pStyle w:val="TableParagraph"/>
              <w:spacing w:line="190" w:lineRule="atLeast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Phenol, alkylation products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(mainly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in para position) with C12-rich branched alkyl chains from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oligomerisation;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[PDDP],</w:t>
            </w:r>
            <w:r w:rsidRPr="008C5194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r w:rsidRPr="008C5194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</w:p>
          <w:p w14:paraId="016CE123" w14:textId="77A9E822" w:rsidR="00787F8F" w:rsidRPr="008C5194" w:rsidRDefault="00787F8F" w:rsidP="00394522">
            <w:pPr>
              <w:pStyle w:val="TableParagraph"/>
              <w:spacing w:line="190" w:lineRule="atLeast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individual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isomers and/or combinations thereof (with the exception of those specified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elsewhere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in this</w:t>
            </w:r>
            <w:r w:rsidR="0039452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Annex)</w:t>
            </w:r>
          </w:p>
        </w:tc>
        <w:tc>
          <w:tcPr>
            <w:tcW w:w="1284" w:type="dxa"/>
          </w:tcPr>
          <w:p w14:paraId="4905A680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310-154-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  <w:p w14:paraId="78D14B79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68AE6466" w14:textId="461CB378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121158-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58-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  <w:p w14:paraId="054E7EEA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27147-75-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  <w:p w14:paraId="2F679307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27459-10-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  <w:p w14:paraId="338039FA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57427-55-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593CFBC5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74499-35-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  <w:p w14:paraId="7F0FF0AE" w14:textId="6ABD3860" w:rsidR="00787F8F" w:rsidRPr="008C5194" w:rsidRDefault="00B668B7" w:rsidP="00140DF6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210555-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94-</w:t>
            </w:r>
            <w:r w:rsidR="00787F8F"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  <w:p w14:paraId="5EC7A119" w14:textId="21913CAC" w:rsidR="00787F8F" w:rsidRPr="008C5194" w:rsidRDefault="00787F8F" w:rsidP="00787F8F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  <w:p w14:paraId="622650E6" w14:textId="77777777" w:rsidR="00787F8F" w:rsidRPr="008C5194" w:rsidRDefault="00787F8F" w:rsidP="0083621E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  <w:p w14:paraId="13938724" w14:textId="77777777" w:rsidR="00787F8F" w:rsidRPr="008C5194" w:rsidRDefault="00787F8F" w:rsidP="0083621E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1DB42A00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HH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23BC0523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7F1DDFF6" w14:textId="77777777" w:rsidR="00B668B7" w:rsidRPr="008C5194" w:rsidRDefault="00B668B7" w:rsidP="0083621E">
            <w:pPr>
              <w:pStyle w:val="TableParagraph"/>
              <w:ind w:left="108" w:right="509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 EUH430</w:t>
            </w:r>
          </w:p>
        </w:tc>
        <w:tc>
          <w:tcPr>
            <w:tcW w:w="1321" w:type="dxa"/>
          </w:tcPr>
          <w:p w14:paraId="3825CED0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1D7BD183" w14:textId="1D923572" w:rsidR="00B668B7" w:rsidRPr="008C5194" w:rsidRDefault="00B668B7" w:rsidP="00140DF6">
            <w:pPr>
              <w:pStyle w:val="TableParagraph"/>
              <w:ind w:left="108" w:righ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</w:t>
            </w:r>
            <w:r w:rsidR="00140DF6"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 EUH430</w:t>
            </w:r>
          </w:p>
        </w:tc>
        <w:tc>
          <w:tcPr>
            <w:tcW w:w="1440" w:type="dxa"/>
          </w:tcPr>
          <w:p w14:paraId="32216129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599422D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A928AB7" w14:textId="77777777" w:rsidR="00847151" w:rsidRDefault="522DA65C" w:rsidP="78F0ECBD">
            <w:pPr>
              <w:pStyle w:val="TableParagraph"/>
              <w:ind w:left="108" w:right="463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</w:t>
            </w:r>
          </w:p>
          <w:p w14:paraId="238CA1D9" w14:textId="554F0CE8" w:rsidR="00B668B7" w:rsidRPr="008C5194" w:rsidRDefault="00D13021" w:rsidP="78F0ECBD">
            <w:pPr>
              <w:pStyle w:val="TableParagraph"/>
              <w:ind w:left="108" w:right="46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>,</w:t>
            </w:r>
            <w:r w:rsidR="004F4A2A" w:rsidRPr="008C5194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="00636E55"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C</w:t>
            </w:r>
            <w:r w:rsidR="0019271A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,</w:t>
            </w:r>
            <w:r w:rsidR="00636E55"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="00636E55" w:rsidRPr="008C519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522DA65C"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1F1CA62C"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C77B13" w:rsidRPr="00F72FD3" w14:paraId="60BCF25B" w14:textId="77777777" w:rsidTr="0A2050DA">
        <w:trPr>
          <w:trHeight w:val="1361"/>
        </w:trPr>
        <w:tc>
          <w:tcPr>
            <w:tcW w:w="1415" w:type="dxa"/>
          </w:tcPr>
          <w:p w14:paraId="7F741385" w14:textId="75FD4382" w:rsidR="00C77B13" w:rsidRPr="008C5194" w:rsidRDefault="008B5074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C77B13" w:rsidRPr="734C9EE2">
              <w:rPr>
                <w:rFonts w:ascii="Times New Roman" w:hAnsi="Times New Roman" w:cs="Times New Roman"/>
                <w:sz w:val="20"/>
                <w:szCs w:val="20"/>
              </w:rPr>
              <w:t>605-047-00-6</w:t>
            </w:r>
          </w:p>
        </w:tc>
        <w:tc>
          <w:tcPr>
            <w:tcW w:w="2282" w:type="dxa"/>
            <w:gridSpan w:val="2"/>
          </w:tcPr>
          <w:p w14:paraId="47F1D019" w14:textId="77777777" w:rsidR="00C77B13" w:rsidRPr="008C5194" w:rsidRDefault="00C77B13" w:rsidP="00C77B13">
            <w:pPr>
              <w:pStyle w:val="TableParagraph"/>
              <w:ind w:left="108" w:right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5-sec-butyl-2-(2,4- dimethylcyclohex-3- en-1-yl)-5-methyl-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1,3-dioxane [1]</w:t>
            </w:r>
          </w:p>
          <w:p w14:paraId="22C9234E" w14:textId="77777777" w:rsidR="00C77B13" w:rsidRPr="008C5194" w:rsidRDefault="00C77B13" w:rsidP="00C77B13">
            <w:pPr>
              <w:pStyle w:val="TableParagraph"/>
              <w:ind w:left="108" w:right="22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5-sec-butyl-2-(4,6- dimethylcyclohex-3- en-1-yl)-5-methyl-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1,3-dioxane [2]</w:t>
            </w:r>
          </w:p>
          <w:p w14:paraId="231DCF14" w14:textId="195C211C" w:rsidR="00C77B13" w:rsidRPr="008C5194" w:rsidRDefault="00C77B13" w:rsidP="00C77B13">
            <w:pPr>
              <w:pStyle w:val="TableParagraph"/>
              <w:spacing w:line="190" w:lineRule="atLeast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 any of the individual isomers and/or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combinations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thereof</w:t>
            </w:r>
          </w:p>
        </w:tc>
        <w:tc>
          <w:tcPr>
            <w:tcW w:w="1284" w:type="dxa"/>
          </w:tcPr>
          <w:p w14:paraId="7E6EE45E" w14:textId="7777777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413-720-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  <w:p w14:paraId="499DEC2F" w14:textId="7F3BE900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52196D73" w14:textId="13A95A29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117933-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89-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7E0C6D9F" w14:textId="62F49AC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1781250-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06-3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[2]</w:t>
            </w:r>
          </w:p>
          <w:p w14:paraId="4A7AB093" w14:textId="3DD67595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</w:tcPr>
          <w:p w14:paraId="5FD4C7A6" w14:textId="6769A2AD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00FC19C1" w14:textId="5A92C6F9" w:rsidR="00C77B13" w:rsidRPr="008C5194" w:rsidRDefault="00C77B13" w:rsidP="00C77B13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6274AA8C" w14:textId="4BE82F86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30BFA7DC" w14:textId="25740531" w:rsidR="00C77B13" w:rsidRPr="008C5194" w:rsidRDefault="00C77B13" w:rsidP="00140DF6">
            <w:pPr>
              <w:pStyle w:val="TableParagraph"/>
              <w:ind w:left="108" w:right="36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</w:tcPr>
          <w:p w14:paraId="4397708C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23C58B98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EF7F6A6" w14:textId="77777777" w:rsidR="00C77B13" w:rsidRPr="008C5194" w:rsidRDefault="00C77B13" w:rsidP="00C77B13">
            <w:pPr>
              <w:pStyle w:val="TableParagraph"/>
              <w:ind w:left="108" w:right="605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A C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</w:p>
          <w:p w14:paraId="39BE33F1" w14:textId="5F9A0474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6C890CCC" w14:textId="77777777" w:rsidR="00C77B13" w:rsidRPr="008C5194" w:rsidRDefault="00C77B13" w:rsidP="00C77B13">
            <w:pPr>
              <w:pStyle w:val="TableParagraph"/>
              <w:ind w:left="108" w:right="463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C77B13" w:rsidRPr="00F72FD3" w14:paraId="1383647D" w14:textId="77777777" w:rsidTr="0A2050DA">
        <w:trPr>
          <w:trHeight w:val="1361"/>
        </w:trPr>
        <w:tc>
          <w:tcPr>
            <w:tcW w:w="1415" w:type="dxa"/>
          </w:tcPr>
          <w:p w14:paraId="1A28D7D6" w14:textId="34C24B7C" w:rsidR="00C77B13" w:rsidRPr="008C5194" w:rsidRDefault="008B5074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C77B13" w:rsidRPr="734C9EE2">
              <w:rPr>
                <w:rFonts w:ascii="Times New Roman" w:hAnsi="Times New Roman" w:cs="Times New Roman"/>
                <w:sz w:val="20"/>
                <w:szCs w:val="20"/>
              </w:rPr>
              <w:t>606-163-00-X</w:t>
            </w:r>
          </w:p>
        </w:tc>
        <w:tc>
          <w:tcPr>
            <w:tcW w:w="2282" w:type="dxa"/>
            <w:gridSpan w:val="2"/>
          </w:tcPr>
          <w:p w14:paraId="2BECDA73" w14:textId="1095081B" w:rsidR="00C77B13" w:rsidRPr="008C5194" w:rsidRDefault="00C77B13" w:rsidP="00C77B13">
            <w:pPr>
              <w:pStyle w:val="TableParagraph"/>
              <w:spacing w:line="190" w:lineRule="atLeast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1,7,7-trimethyl-3- (phenylmethylene)bic yclo[2.2.1]heptan-2-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one; 3-benzylidene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camphor</w:t>
            </w:r>
          </w:p>
        </w:tc>
        <w:tc>
          <w:tcPr>
            <w:tcW w:w="1284" w:type="dxa"/>
          </w:tcPr>
          <w:p w14:paraId="38853FF9" w14:textId="4064AB55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239-139-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</w:tcPr>
          <w:p w14:paraId="6AF41742" w14:textId="710DA635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15087-24-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312D3D15" w14:textId="33AE204A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2F8D1D15" w14:textId="3A19730D" w:rsidR="00C77B13" w:rsidRPr="008C5194" w:rsidRDefault="00C77B13" w:rsidP="00C77B13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</w:tcPr>
          <w:p w14:paraId="53A168EC" w14:textId="7D5F8E17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72430BB6" w14:textId="6F6CF694" w:rsidR="00C77B13" w:rsidRPr="008C5194" w:rsidRDefault="00C77B13" w:rsidP="00C77B13">
            <w:pPr>
              <w:pStyle w:val="TableParagraph"/>
              <w:ind w:left="108" w:right="79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11252720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95AC094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099AD253" w14:textId="77777777" w:rsidR="00C77B13" w:rsidRPr="008C5194" w:rsidRDefault="00C77B13" w:rsidP="00C77B13">
            <w:pPr>
              <w:pStyle w:val="TableParagraph"/>
              <w:ind w:left="108" w:right="463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C77B13" w:rsidRPr="00F72FD3" w14:paraId="34D0E700" w14:textId="77777777" w:rsidTr="00CD24BF">
        <w:trPr>
          <w:trHeight w:val="1922"/>
        </w:trPr>
        <w:tc>
          <w:tcPr>
            <w:tcW w:w="1415" w:type="dxa"/>
          </w:tcPr>
          <w:p w14:paraId="5E876CAF" w14:textId="26656B31" w:rsidR="00C77B13" w:rsidRPr="008C5194" w:rsidRDefault="008B5074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C77B13" w:rsidRPr="734C9EE2">
              <w:rPr>
                <w:rFonts w:ascii="Times New Roman" w:hAnsi="Times New Roman" w:cs="Times New Roman"/>
                <w:sz w:val="20"/>
                <w:szCs w:val="20"/>
              </w:rPr>
              <w:t>606-164-00-5</w:t>
            </w:r>
          </w:p>
        </w:tc>
        <w:tc>
          <w:tcPr>
            <w:tcW w:w="2282" w:type="dxa"/>
            <w:gridSpan w:val="2"/>
          </w:tcPr>
          <w:p w14:paraId="63439E7B" w14:textId="77777777" w:rsidR="00C77B13" w:rsidRPr="008C5194" w:rsidRDefault="00C77B13" w:rsidP="00C77B13">
            <w:pPr>
              <w:pStyle w:val="TableParagraph"/>
              <w:ind w:left="108" w:right="221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(±)-1,7,7-trimethyl- 3-[(4-</w:t>
            </w:r>
          </w:p>
          <w:p w14:paraId="500811F4" w14:textId="77777777" w:rsidR="00C77B13" w:rsidRDefault="00C77B13" w:rsidP="00C77B13">
            <w:pPr>
              <w:pStyle w:val="TableParagraph"/>
              <w:spacing w:line="190" w:lineRule="atLeast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methylphenyl)methyl ene]bicyclo[2.2.1]he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ptan-2-one [1], and any of the individual isomers and/or combinations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thereof</w:t>
            </w:r>
          </w:p>
          <w:p w14:paraId="0C61672C" w14:textId="3423B737" w:rsidR="00CD24BF" w:rsidRPr="008C5194" w:rsidRDefault="00CD24BF" w:rsidP="00C77B13">
            <w:pPr>
              <w:pStyle w:val="TableParagraph"/>
              <w:spacing w:line="190" w:lineRule="atLeast"/>
              <w:ind w:left="108" w:right="30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</w:tcPr>
          <w:p w14:paraId="59388D59" w14:textId="7777777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253-242-6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0FBFA9A7" w14:textId="69937D66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5A3EABBD" w14:textId="7777777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36861-47-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  <w:p w14:paraId="314F4AE7" w14:textId="7777777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49F94035" w14:textId="7777777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95342-41-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  <w:p w14:paraId="5FD3337A" w14:textId="7828ACD6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741687-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98-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  <w:p w14:paraId="4D04C341" w14:textId="4B7B9882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852541-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  <w:p w14:paraId="45407785" w14:textId="5F969C59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852541-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164BCE60" w14:textId="2FF8FC7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852541-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21-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  <w:p w14:paraId="25E6B251" w14:textId="7DFA3DEA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1782069-81-</w:t>
            </w:r>
            <w:r w:rsidRPr="008C5194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1</w:t>
            </w:r>
          </w:p>
          <w:p w14:paraId="46DC14A7" w14:textId="1E538134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</w:tcPr>
          <w:p w14:paraId="04113239" w14:textId="04906F14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HH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22C0693C" w14:textId="3401F4CF" w:rsidR="00C77B13" w:rsidRPr="008C5194" w:rsidRDefault="00C77B13" w:rsidP="00C77B13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</w:tc>
        <w:tc>
          <w:tcPr>
            <w:tcW w:w="1321" w:type="dxa"/>
          </w:tcPr>
          <w:p w14:paraId="4A91E2EF" w14:textId="4A1978EC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9BBD73F" w14:textId="4E40D9C3" w:rsidR="00C77B13" w:rsidRPr="008C5194" w:rsidRDefault="00C77B13" w:rsidP="00C77B13">
            <w:pPr>
              <w:pStyle w:val="TableParagraph"/>
              <w:ind w:left="108" w:right="792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</w:tc>
        <w:tc>
          <w:tcPr>
            <w:tcW w:w="1440" w:type="dxa"/>
          </w:tcPr>
          <w:p w14:paraId="163D5F5C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4B800D3C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28EEFA7D" w14:textId="77777777" w:rsidR="00C77B13" w:rsidRPr="008C5194" w:rsidRDefault="00C77B13" w:rsidP="00C41A3D">
            <w:pPr>
              <w:pStyle w:val="TableParagraph"/>
              <w:ind w:left="108" w:right="59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A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  <w:p w14:paraId="730C4F6B" w14:textId="61D506F2" w:rsidR="00C77B13" w:rsidRDefault="00C77B13" w:rsidP="00C41A3D">
            <w:pPr>
              <w:pStyle w:val="TableParagraph"/>
              <w:ind w:left="108" w:right="59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  <w:p w14:paraId="7C904774" w14:textId="77777777" w:rsidR="000C409D" w:rsidRPr="008C5194" w:rsidRDefault="000C409D" w:rsidP="00C41A3D">
            <w:pPr>
              <w:pStyle w:val="TableParagraph"/>
              <w:ind w:left="108" w:right="59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89536" w14:textId="08F02E73" w:rsidR="00C77B13" w:rsidRPr="008C5194" w:rsidRDefault="00C77B13" w:rsidP="00C41A3D">
            <w:pPr>
              <w:pStyle w:val="TableParagraph"/>
              <w:ind w:left="108" w:right="594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734C9EE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1F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C77B13" w:rsidRPr="00F72FD3" w14:paraId="5433B7CB" w14:textId="77777777" w:rsidTr="0A2050DA">
        <w:trPr>
          <w:trHeight w:val="870"/>
        </w:trPr>
        <w:tc>
          <w:tcPr>
            <w:tcW w:w="1415" w:type="dxa"/>
          </w:tcPr>
          <w:p w14:paraId="229EE547" w14:textId="5608787B" w:rsidR="00C77B13" w:rsidRPr="008C5194" w:rsidRDefault="008B5074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C77B13" w:rsidRPr="734C9EE2">
              <w:rPr>
                <w:rFonts w:ascii="Times New Roman" w:hAnsi="Times New Roman" w:cs="Times New Roman"/>
                <w:sz w:val="20"/>
                <w:szCs w:val="20"/>
              </w:rPr>
              <w:t>607-788-00-0</w:t>
            </w:r>
          </w:p>
        </w:tc>
        <w:tc>
          <w:tcPr>
            <w:tcW w:w="2282" w:type="dxa"/>
            <w:gridSpan w:val="2"/>
          </w:tcPr>
          <w:p w14:paraId="44CEA32B" w14:textId="2443A84A" w:rsidR="00C77B13" w:rsidRPr="008C5194" w:rsidRDefault="00C77B13" w:rsidP="00C77B13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butyl 4-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hydroxybenzoate</w:t>
            </w:r>
          </w:p>
        </w:tc>
        <w:tc>
          <w:tcPr>
            <w:tcW w:w="1284" w:type="dxa"/>
          </w:tcPr>
          <w:p w14:paraId="4656824F" w14:textId="529BEF21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202-318-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56" w:type="dxa"/>
          </w:tcPr>
          <w:p w14:paraId="7FD1FACB" w14:textId="4331B36F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94-26-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358F45BE" w14:textId="64BD791F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HH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54735793" w14:textId="53DC8542" w:rsidR="00C77B13" w:rsidRPr="008C5194" w:rsidRDefault="00C77B13" w:rsidP="00C77B13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</w:tc>
        <w:tc>
          <w:tcPr>
            <w:tcW w:w="1321" w:type="dxa"/>
          </w:tcPr>
          <w:p w14:paraId="67F37C2A" w14:textId="4DF11D80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02EF4854" w14:textId="6F5272FA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30B675AA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62CCC89C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6538EEF2" w14:textId="77777777" w:rsidR="00C77B13" w:rsidRPr="008C5194" w:rsidRDefault="00C77B13" w:rsidP="00C41A3D">
            <w:pPr>
              <w:pStyle w:val="TableParagraph"/>
              <w:ind w:left="108" w:right="594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C77B13" w:rsidRPr="00F72FD3" w14:paraId="3F028503" w14:textId="77777777" w:rsidTr="0A2050DA">
        <w:trPr>
          <w:trHeight w:val="714"/>
        </w:trPr>
        <w:tc>
          <w:tcPr>
            <w:tcW w:w="1415" w:type="dxa"/>
          </w:tcPr>
          <w:p w14:paraId="3B011E2C" w14:textId="4C7CC5BD" w:rsidR="00C77B13" w:rsidRPr="008C5194" w:rsidRDefault="008B5074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C77B13" w:rsidRPr="734C9EE2">
              <w:rPr>
                <w:rFonts w:ascii="Times New Roman" w:hAnsi="Times New Roman" w:cs="Times New Roman"/>
                <w:sz w:val="20"/>
                <w:szCs w:val="20"/>
              </w:rPr>
              <w:t>607-789-00-6</w:t>
            </w:r>
          </w:p>
        </w:tc>
        <w:tc>
          <w:tcPr>
            <w:tcW w:w="2282" w:type="dxa"/>
            <w:gridSpan w:val="2"/>
          </w:tcPr>
          <w:p w14:paraId="34EF6490" w14:textId="27DCEA5C" w:rsidR="00C77B13" w:rsidRPr="008C5194" w:rsidRDefault="00C77B13" w:rsidP="00C77B13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tricosafluorododecano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ic acid</w:t>
            </w:r>
          </w:p>
        </w:tc>
        <w:tc>
          <w:tcPr>
            <w:tcW w:w="1284" w:type="dxa"/>
          </w:tcPr>
          <w:p w14:paraId="5EF1B556" w14:textId="2CDC62A7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206-203-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356" w:type="dxa"/>
          </w:tcPr>
          <w:p w14:paraId="79C699F4" w14:textId="1DC16228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307-55-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14:paraId="530D0D31" w14:textId="1EDF68EF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36BFEBD7" w14:textId="7BC9487A" w:rsidR="00C77B13" w:rsidRPr="008C5194" w:rsidRDefault="00C77B13" w:rsidP="00C77B13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7BC7652D" w14:textId="73EE5E3D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2B8179E4" w14:textId="3CCB0040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212DF420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AFB305C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17B373B" w14:textId="77777777" w:rsidR="00C77B13" w:rsidRPr="008C5194" w:rsidRDefault="00C77B13" w:rsidP="00C77B13">
            <w:pPr>
              <w:pStyle w:val="TableParagraph"/>
              <w:ind w:left="108" w:right="594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C77B13" w:rsidRPr="00F72FD3" w14:paraId="231229DF" w14:textId="77777777" w:rsidTr="0A2050DA">
        <w:trPr>
          <w:trHeight w:val="846"/>
        </w:trPr>
        <w:tc>
          <w:tcPr>
            <w:tcW w:w="1415" w:type="dxa"/>
          </w:tcPr>
          <w:p w14:paraId="0A1957FB" w14:textId="5EF08D17" w:rsidR="00C77B13" w:rsidRPr="008C5194" w:rsidRDefault="008B5074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C77B13" w:rsidRPr="734C9EE2">
              <w:rPr>
                <w:rFonts w:ascii="Times New Roman" w:hAnsi="Times New Roman" w:cs="Times New Roman"/>
                <w:sz w:val="20"/>
                <w:szCs w:val="20"/>
              </w:rPr>
              <w:t>607-790-00-1</w:t>
            </w:r>
          </w:p>
        </w:tc>
        <w:tc>
          <w:tcPr>
            <w:tcW w:w="2282" w:type="dxa"/>
            <w:gridSpan w:val="2"/>
          </w:tcPr>
          <w:p w14:paraId="0950FB79" w14:textId="31BCF681" w:rsidR="00C77B13" w:rsidRPr="008C5194" w:rsidRDefault="00C77B13" w:rsidP="00C77B13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heptacosafluorotetrad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ecanoic acid</w:t>
            </w:r>
          </w:p>
        </w:tc>
        <w:tc>
          <w:tcPr>
            <w:tcW w:w="1284" w:type="dxa"/>
          </w:tcPr>
          <w:p w14:paraId="02CC08C8" w14:textId="39498A28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206-803-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356" w:type="dxa"/>
          </w:tcPr>
          <w:p w14:paraId="6879A07E" w14:textId="5545EB75" w:rsidR="00C77B13" w:rsidRPr="008C5194" w:rsidRDefault="00C77B13" w:rsidP="00C77B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376-06-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14:paraId="1D0EF8B0" w14:textId="7666D9EB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62674C88" w14:textId="62C2F438" w:rsidR="00C77B13" w:rsidRPr="008C5194" w:rsidRDefault="00C77B13" w:rsidP="00C77B13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2FEFDA05" w14:textId="6C1FFF41" w:rsidR="00C77B13" w:rsidRPr="008C5194" w:rsidRDefault="00C77B13" w:rsidP="00C77B13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1F8BB8C7" w14:textId="32F76D0D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4E3C5E4B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CFA3F54" w14:textId="77777777" w:rsidR="00C77B13" w:rsidRPr="008C5194" w:rsidRDefault="00C77B13" w:rsidP="00C77B1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275C82C9" w14:textId="77777777" w:rsidR="00C77B13" w:rsidRPr="008C5194" w:rsidRDefault="00C77B13" w:rsidP="00C77B13">
            <w:pPr>
              <w:pStyle w:val="TableParagraph"/>
              <w:ind w:left="108" w:right="594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2958B1" w:rsidRPr="00F72FD3" w14:paraId="0085237B" w14:textId="77777777" w:rsidTr="0A2050DA">
        <w:trPr>
          <w:trHeight w:val="918"/>
        </w:trPr>
        <w:tc>
          <w:tcPr>
            <w:tcW w:w="1415" w:type="dxa"/>
          </w:tcPr>
          <w:p w14:paraId="632E6039" w14:textId="21F5D49A" w:rsidR="002958B1" w:rsidRPr="008C5194" w:rsidRDefault="008B5074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2958B1" w:rsidRPr="734C9EE2">
              <w:rPr>
                <w:rFonts w:ascii="Times New Roman" w:hAnsi="Times New Roman" w:cs="Times New Roman"/>
                <w:sz w:val="20"/>
                <w:szCs w:val="20"/>
              </w:rPr>
              <w:t>607-791-00-7</w:t>
            </w:r>
          </w:p>
        </w:tc>
        <w:tc>
          <w:tcPr>
            <w:tcW w:w="2282" w:type="dxa"/>
            <w:gridSpan w:val="2"/>
          </w:tcPr>
          <w:p w14:paraId="052E5363" w14:textId="089CEC2B" w:rsidR="002958B1" w:rsidRPr="008C5194" w:rsidRDefault="002958B1" w:rsidP="002958B1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henicosafluoroundeca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noic acid</w:t>
            </w:r>
          </w:p>
        </w:tc>
        <w:tc>
          <w:tcPr>
            <w:tcW w:w="1284" w:type="dxa"/>
          </w:tcPr>
          <w:p w14:paraId="5D41A6EC" w14:textId="2A71FA4B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218-165-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356" w:type="dxa"/>
          </w:tcPr>
          <w:p w14:paraId="3AADA126" w14:textId="719BDC1F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2058-94-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320BFA7C" w14:textId="0358790B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10952C0F" w14:textId="74283E22" w:rsidR="002958B1" w:rsidRPr="008C5194" w:rsidRDefault="002958B1" w:rsidP="002958B1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45C7FA17" w14:textId="46E4A5D2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23D21881" w14:textId="1D8EF8FB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4E02BFAA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5A7FBC71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716D132A" w14:textId="77777777" w:rsidR="002958B1" w:rsidRPr="008C5194" w:rsidRDefault="002958B1" w:rsidP="002958B1">
            <w:pPr>
              <w:pStyle w:val="TableParagraph"/>
              <w:ind w:left="108" w:right="594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2958B1" w:rsidRPr="00F72FD3" w14:paraId="78EE006B" w14:textId="77777777" w:rsidTr="0A2050DA">
        <w:trPr>
          <w:trHeight w:val="978"/>
        </w:trPr>
        <w:tc>
          <w:tcPr>
            <w:tcW w:w="1415" w:type="dxa"/>
          </w:tcPr>
          <w:p w14:paraId="2048D9DE" w14:textId="426BC19D" w:rsidR="002958B1" w:rsidRPr="008C5194" w:rsidRDefault="008B5074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2958B1" w:rsidRPr="734C9EE2">
              <w:rPr>
                <w:rFonts w:ascii="Times New Roman" w:hAnsi="Times New Roman" w:cs="Times New Roman"/>
                <w:sz w:val="20"/>
                <w:szCs w:val="20"/>
              </w:rPr>
              <w:t>607-792-00-2</w:t>
            </w:r>
          </w:p>
        </w:tc>
        <w:tc>
          <w:tcPr>
            <w:tcW w:w="2282" w:type="dxa"/>
            <w:gridSpan w:val="2"/>
          </w:tcPr>
          <w:p w14:paraId="25DAEC85" w14:textId="6B77A80A" w:rsidR="002958B1" w:rsidRPr="008C5194" w:rsidRDefault="002958B1" w:rsidP="002958B1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isobutyl 4-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hydroxybenzoate</w:t>
            </w:r>
          </w:p>
        </w:tc>
        <w:tc>
          <w:tcPr>
            <w:tcW w:w="1284" w:type="dxa"/>
          </w:tcPr>
          <w:p w14:paraId="5AB0801C" w14:textId="68767D6B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224-208-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56" w:type="dxa"/>
          </w:tcPr>
          <w:p w14:paraId="402F8B30" w14:textId="24B66064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4247-02-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14:paraId="7AFB822E" w14:textId="039CB319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HH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</w:tcPr>
          <w:p w14:paraId="1DBE256F" w14:textId="2D8F8699" w:rsidR="002958B1" w:rsidRPr="008C5194" w:rsidRDefault="002958B1" w:rsidP="002958B1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</w:tc>
        <w:tc>
          <w:tcPr>
            <w:tcW w:w="1321" w:type="dxa"/>
          </w:tcPr>
          <w:p w14:paraId="22AEDD95" w14:textId="762B5E1E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297750D5" w14:textId="10219309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6164BB97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707D833E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1A20D73D" w14:textId="77777777" w:rsidR="002958B1" w:rsidRPr="008C5194" w:rsidRDefault="002958B1" w:rsidP="002958B1">
            <w:pPr>
              <w:pStyle w:val="TableParagraph"/>
              <w:ind w:left="108" w:right="594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2958B1" w:rsidRPr="00F72FD3" w14:paraId="4F0A2781" w14:textId="77777777" w:rsidTr="0A2050DA">
        <w:trPr>
          <w:trHeight w:val="954"/>
        </w:trPr>
        <w:tc>
          <w:tcPr>
            <w:tcW w:w="1415" w:type="dxa"/>
          </w:tcPr>
          <w:p w14:paraId="382ED98F" w14:textId="24B8C607" w:rsidR="002958B1" w:rsidRPr="008C5194" w:rsidRDefault="008B5074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2958B1" w:rsidRPr="734C9EE2">
              <w:rPr>
                <w:rFonts w:ascii="Times New Roman" w:hAnsi="Times New Roman" w:cs="Times New Roman"/>
                <w:sz w:val="20"/>
                <w:szCs w:val="20"/>
              </w:rPr>
              <w:t>607-793-00-8</w:t>
            </w:r>
          </w:p>
        </w:tc>
        <w:tc>
          <w:tcPr>
            <w:tcW w:w="2282" w:type="dxa"/>
            <w:gridSpan w:val="2"/>
          </w:tcPr>
          <w:p w14:paraId="785D1F7C" w14:textId="6F145798" w:rsidR="002958B1" w:rsidRPr="008C5194" w:rsidRDefault="002958B1" w:rsidP="002958B1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perfluorohexane-1-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sulphonic acid; [PFHxS] [1] and its salts, with the exception of those specified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elsewhere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in this Annex</w:t>
            </w:r>
          </w:p>
        </w:tc>
        <w:tc>
          <w:tcPr>
            <w:tcW w:w="1284" w:type="dxa"/>
          </w:tcPr>
          <w:p w14:paraId="7A7145F2" w14:textId="77777777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206-587-1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66954C1F" w14:textId="77777777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223-393-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  <w:p w14:paraId="0896412B" w14:textId="77777777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269-511-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  <w:p w14:paraId="278DBE67" w14:textId="074EC46C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</w:tcPr>
          <w:p w14:paraId="73D226BE" w14:textId="77777777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355-46-4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60253A1D" w14:textId="77777777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3871-99-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6</w:t>
            </w:r>
          </w:p>
          <w:p w14:paraId="0F334461" w14:textId="77777777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68259-08-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</w:t>
            </w:r>
          </w:p>
          <w:p w14:paraId="03CE2DB1" w14:textId="3CD2E88C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</w:tcPr>
          <w:p w14:paraId="17BBA297" w14:textId="02301C41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145932AE" w14:textId="0AB8917B" w:rsidR="002958B1" w:rsidRPr="008C5194" w:rsidRDefault="002958B1" w:rsidP="002958B1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3CF9FD0D" w14:textId="65B1C113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D6DAC45" w14:textId="6F48D8DF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</w:tcPr>
          <w:p w14:paraId="5376B705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0C58207F" w14:textId="77777777" w:rsidR="002958B1" w:rsidRPr="008C5194" w:rsidRDefault="002958B1" w:rsidP="006A073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8B4D1E8" w14:textId="77777777" w:rsidR="002958B1" w:rsidRPr="008C5194" w:rsidRDefault="002958B1" w:rsidP="006A0730">
            <w:pPr>
              <w:pStyle w:val="TableParagraph"/>
              <w:ind w:left="108" w:right="607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A </w:t>
            </w:r>
          </w:p>
          <w:p w14:paraId="2BE58487" w14:textId="77777777" w:rsidR="002958B1" w:rsidRPr="008C5194" w:rsidRDefault="002958B1" w:rsidP="006A0730">
            <w:pPr>
              <w:pStyle w:val="TableParagraph"/>
              <w:ind w:left="108" w:right="6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X</w:t>
            </w:r>
          </w:p>
          <w:p w14:paraId="1F1A0151" w14:textId="77777777" w:rsidR="002958B1" w:rsidRPr="008C5194" w:rsidRDefault="002958B1" w:rsidP="006A0730">
            <w:pPr>
              <w:pStyle w:val="TableParagraph"/>
              <w:ind w:left="108" w:right="6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  <w:p w14:paraId="2269E499" w14:textId="77777777" w:rsidR="002958B1" w:rsidRDefault="006A0730" w:rsidP="006A0730">
            <w:pPr>
              <w:pStyle w:val="TableParagraph"/>
              <w:ind w:left="108" w:right="59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C89D8E6" w14:textId="42B71751" w:rsidR="006A0730" w:rsidRPr="008C5194" w:rsidRDefault="006A0730" w:rsidP="006A0730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2BE36E45" w14:textId="517D1BDB" w:rsidR="006A0730" w:rsidRPr="008C5194" w:rsidRDefault="006A0730" w:rsidP="006A0730">
            <w:pPr>
              <w:pStyle w:val="TableParagraph"/>
              <w:ind w:left="108" w:right="594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2958B1" w:rsidRPr="00F72FD3" w14:paraId="703D1F41" w14:textId="77777777" w:rsidTr="0A2050DA">
        <w:trPr>
          <w:trHeight w:val="954"/>
        </w:trPr>
        <w:tc>
          <w:tcPr>
            <w:tcW w:w="1415" w:type="dxa"/>
          </w:tcPr>
          <w:p w14:paraId="5CC9F65C" w14:textId="18B7C76B" w:rsidR="002958B1" w:rsidRPr="008C5194" w:rsidRDefault="008B5074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2958B1" w:rsidRPr="734C9EE2">
              <w:rPr>
                <w:rFonts w:ascii="Times New Roman" w:hAnsi="Times New Roman" w:cs="Times New Roman"/>
                <w:sz w:val="20"/>
                <w:szCs w:val="20"/>
              </w:rPr>
              <w:t>607-794-00-3</w:t>
            </w:r>
          </w:p>
        </w:tc>
        <w:tc>
          <w:tcPr>
            <w:tcW w:w="2282" w:type="dxa"/>
            <w:gridSpan w:val="2"/>
          </w:tcPr>
          <w:p w14:paraId="4AFD19D6" w14:textId="65CA5388" w:rsidR="002958B1" w:rsidRPr="008C5194" w:rsidRDefault="002958B1" w:rsidP="002958B1">
            <w:pPr>
              <w:pStyle w:val="TableParagraph"/>
              <w:ind w:left="108" w:right="221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pentacosafluorotridec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anoic acid</w:t>
            </w:r>
          </w:p>
        </w:tc>
        <w:tc>
          <w:tcPr>
            <w:tcW w:w="1284" w:type="dxa"/>
          </w:tcPr>
          <w:p w14:paraId="6AD50E97" w14:textId="1DF384F1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276-745-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356" w:type="dxa"/>
          </w:tcPr>
          <w:p w14:paraId="0A9DAD9F" w14:textId="223FD7B0" w:rsidR="002958B1" w:rsidRPr="008C5194" w:rsidRDefault="002958B1" w:rsidP="002958B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72629-94-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14:paraId="5E1A5C7D" w14:textId="06422F04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</w:tcPr>
          <w:p w14:paraId="345B1C4D" w14:textId="34126925" w:rsidR="002958B1" w:rsidRPr="008C5194" w:rsidRDefault="002958B1" w:rsidP="002958B1">
            <w:pPr>
              <w:pStyle w:val="TableParagraph"/>
              <w:ind w:left="108" w:right="50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</w:tcPr>
          <w:p w14:paraId="2659773D" w14:textId="41588F3A" w:rsidR="002958B1" w:rsidRPr="008C5194" w:rsidRDefault="002958B1" w:rsidP="002958B1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</w:tcPr>
          <w:p w14:paraId="51401AA7" w14:textId="47219915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</w:tcPr>
          <w:p w14:paraId="234B5B0D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14:paraId="1CF0C828" w14:textId="77777777" w:rsidR="002958B1" w:rsidRPr="008C5194" w:rsidRDefault="002958B1" w:rsidP="002958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</w:tcPr>
          <w:p w14:paraId="5C3B767A" w14:textId="77777777" w:rsidR="002958B1" w:rsidRPr="008C5194" w:rsidRDefault="002958B1" w:rsidP="002958B1">
            <w:pPr>
              <w:pStyle w:val="TableParagraph"/>
              <w:ind w:left="108" w:right="594"/>
              <w:jc w:val="both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</w:p>
        </w:tc>
      </w:tr>
      <w:tr w:rsidR="00787F8F" w:rsidRPr="00F72FD3" w14:paraId="532C2ACA" w14:textId="77777777" w:rsidTr="0A2050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9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36525" w14:textId="1E552ED0" w:rsidR="00787F8F" w:rsidRPr="008C5194" w:rsidRDefault="008B5074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787F8F" w:rsidRPr="734C9EE2">
              <w:rPr>
                <w:rFonts w:ascii="Times New Roman" w:hAnsi="Times New Roman" w:cs="Times New Roman"/>
                <w:sz w:val="20"/>
                <w:szCs w:val="20"/>
              </w:rPr>
              <w:t>607-795-00-9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BF2E9" w14:textId="67953182" w:rsidR="00787F8F" w:rsidRPr="008C5194" w:rsidRDefault="00787F8F" w:rsidP="00787F8F">
            <w:pPr>
              <w:pStyle w:val="TableParagraph"/>
              <w:ind w:left="108" w:right="4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bis(2-ethylhexyl) tetrabromophthalate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[1], and any of the individual isomers and/or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combinations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thereof</w:t>
            </w:r>
          </w:p>
        </w:tc>
        <w:tc>
          <w:tcPr>
            <w:tcW w:w="1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93EE9" w14:textId="77777777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247-426-5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1DC2D6DF" w14:textId="4F0F660E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B1921" w14:textId="77777777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26040-51-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  <w:p w14:paraId="368FCC00" w14:textId="77777777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[1]</w:t>
            </w:r>
          </w:p>
          <w:p w14:paraId="56B9F729" w14:textId="4591DAA4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BCB0B" w14:textId="077D99BA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93517" w14:textId="787F275E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6BA39" w14:textId="41164732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31B1C" w14:textId="0EB6215C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3EB6B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B5796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A71E0" w14:textId="77777777" w:rsidR="00787F8F" w:rsidRPr="008C5194" w:rsidRDefault="00787F8F" w:rsidP="00787F8F">
            <w:pPr>
              <w:pStyle w:val="TableParagraph"/>
              <w:ind w:left="108" w:right="605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A </w:t>
            </w:r>
          </w:p>
          <w:p w14:paraId="035FAC12" w14:textId="77777777" w:rsidR="00787F8F" w:rsidRPr="008C5194" w:rsidRDefault="00787F8F" w:rsidP="00787F8F">
            <w:pPr>
              <w:pStyle w:val="TableParagraph"/>
              <w:ind w:left="108" w:right="605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C</w:t>
            </w:r>
          </w:p>
          <w:p w14:paraId="0858CE3D" w14:textId="77777777" w:rsidR="00787F8F" w:rsidRPr="008C5194" w:rsidRDefault="00787F8F" w:rsidP="00787F8F">
            <w:pPr>
              <w:pStyle w:val="TableParagraph"/>
              <w:ind w:left="108" w:right="605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</w:p>
          <w:p w14:paraId="51ECA744" w14:textId="02A4B5AC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17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778C0F19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F8F" w:rsidRPr="00F72FD3" w14:paraId="39ED8A10" w14:textId="77777777" w:rsidTr="00B21A7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8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34D42" w14:textId="64D2CF86" w:rsidR="00787F8F" w:rsidRPr="008C5194" w:rsidRDefault="008B5074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787F8F" w:rsidRPr="734C9EE2">
              <w:rPr>
                <w:rFonts w:ascii="Times New Roman" w:hAnsi="Times New Roman" w:cs="Times New Roman"/>
                <w:sz w:val="20"/>
                <w:szCs w:val="20"/>
              </w:rPr>
              <w:t>607-796-00-4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7E7F8" w14:textId="03161027" w:rsidR="00787F8F" w:rsidRPr="008C5194" w:rsidRDefault="00787F8F" w:rsidP="00787F8F">
            <w:pPr>
              <w:pStyle w:val="TableParagraph"/>
              <w:ind w:left="108" w:right="4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salts of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perfluoroheptanoic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acid, with the exception of those specified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elsewhere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in this Annex</w:t>
            </w:r>
          </w:p>
        </w:tc>
        <w:tc>
          <w:tcPr>
            <w:tcW w:w="1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AECD5" w14:textId="0076568E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C9C1E" w14:textId="56E32369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248DB" w14:textId="77777777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PBT</w:t>
            </w:r>
          </w:p>
          <w:p w14:paraId="060E0497" w14:textId="3841DEDD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2D897" w14:textId="520F8DF0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EUH441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BFA7D" w14:textId="39C51F3B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55AE3" w14:textId="5A4BFB9D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C8942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A9E2A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0A66E" w14:textId="77777777" w:rsidR="00787F8F" w:rsidRPr="008C5194" w:rsidRDefault="00787F8F" w:rsidP="00787F8F">
            <w:pPr>
              <w:pStyle w:val="TableParagraph"/>
              <w:ind w:left="108" w:right="607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A </w:t>
            </w:r>
          </w:p>
          <w:p w14:paraId="23FD8F1F" w14:textId="77777777" w:rsidR="00787F8F" w:rsidRPr="008C5194" w:rsidRDefault="00787F8F" w:rsidP="00787F8F">
            <w:pPr>
              <w:pStyle w:val="TableParagraph"/>
              <w:ind w:left="108" w:right="6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X</w:t>
            </w:r>
          </w:p>
          <w:p w14:paraId="516864D6" w14:textId="5A7594AD" w:rsidR="00787F8F" w:rsidRDefault="00787F8F" w:rsidP="00787F8F">
            <w:pPr>
              <w:pStyle w:val="TableParagraph"/>
              <w:ind w:left="108" w:right="607"/>
              <w:rPr>
                <w:rFonts w:ascii="Times New Roman" w:hAnsi="Times New Roman" w:cs="Times New Roman"/>
                <w:sz w:val="20"/>
                <w:szCs w:val="20"/>
              </w:rPr>
            </w:pPr>
            <w:r w:rsidRPr="734C9EE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3128E65" w14:textId="15EF4C26" w:rsidR="00787F8F" w:rsidRPr="008C5194" w:rsidRDefault="00DF2F75" w:rsidP="00DD636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787F8F" w:rsidRPr="00F72FD3" w14:paraId="5CE3E119" w14:textId="77777777" w:rsidTr="0A2050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9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A5FE5" w14:textId="08E829BE" w:rsidR="00787F8F" w:rsidRPr="008C5194" w:rsidRDefault="008B5074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787F8F" w:rsidRPr="734C9EE2">
              <w:rPr>
                <w:rFonts w:ascii="Times New Roman" w:hAnsi="Times New Roman" w:cs="Times New Roman"/>
                <w:sz w:val="20"/>
                <w:szCs w:val="20"/>
              </w:rPr>
              <w:t>612-305-00-1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A1EA4" w14:textId="77777777" w:rsidR="00787F8F" w:rsidRPr="008C5194" w:rsidRDefault="00787F8F" w:rsidP="00787F8F">
            <w:pPr>
              <w:pStyle w:val="TableParagraph"/>
              <w:ind w:left="108" w:right="732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perfluamine; 1,1,2,2,3,3,3-</w:t>
            </w:r>
          </w:p>
          <w:p w14:paraId="02065239" w14:textId="77777777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heptafluoro-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N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  <w:r w:rsidRPr="008C5194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N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bis(heptafluoropropyl</w:t>
            </w:r>
          </w:p>
          <w:p w14:paraId="573D9561" w14:textId="478D039D" w:rsidR="00787F8F" w:rsidRPr="008C5194" w:rsidRDefault="00787F8F" w:rsidP="00787F8F">
            <w:pPr>
              <w:pStyle w:val="TableParagraph"/>
              <w:ind w:left="108" w:right="44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)propan-1-amine</w:t>
            </w:r>
          </w:p>
        </w:tc>
        <w:tc>
          <w:tcPr>
            <w:tcW w:w="1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88520" w14:textId="07D06CA4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206-420-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80321" w14:textId="61E48872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338-83-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CF0C" w14:textId="17537873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FD2D5" w14:textId="784090FE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7F631" w14:textId="60074979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C9435" w14:textId="1446695A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EB05C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0A3F9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F462D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68B7" w:rsidRPr="00F72FD3" w14:paraId="4930E639" w14:textId="77777777" w:rsidTr="0A2050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1555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A9EB8" w14:textId="15DA5B45" w:rsidR="00B668B7" w:rsidRPr="008C5194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613-356-00-2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7E8A4" w14:textId="77777777" w:rsidR="00B668B7" w:rsidRPr="008C5194" w:rsidRDefault="00B668B7" w:rsidP="0083621E">
            <w:pPr>
              <w:pStyle w:val="TableParagraph"/>
              <w:ind w:left="108" w:right="533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reaction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mass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2,2,3,3,5,5,6,6-</w:t>
            </w:r>
          </w:p>
          <w:p w14:paraId="66948F5A" w14:textId="77777777" w:rsidR="00B668B7" w:rsidRPr="008C5194" w:rsidRDefault="00B668B7" w:rsidP="0083621E">
            <w:pPr>
              <w:pStyle w:val="TableParagraph"/>
              <w:ind w:left="108" w:right="659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octafluoro-4- (1,1,1,2,3,3,3-</w:t>
            </w:r>
          </w:p>
          <w:p w14:paraId="6C4C5D3D" w14:textId="77777777" w:rsidR="00B668B7" w:rsidRPr="008C5194" w:rsidRDefault="00B668B7" w:rsidP="0083621E">
            <w:pPr>
              <w:pStyle w:val="TableParagraph"/>
              <w:ind w:left="108" w:right="13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heptafluoropropan-2-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yl)morpholine and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2,2,3,3,5,5,6,6-</w:t>
            </w:r>
          </w:p>
          <w:p w14:paraId="48A1DC6E" w14:textId="1E6E92CB" w:rsidR="00787F8F" w:rsidRPr="008C5194" w:rsidRDefault="00B668B7" w:rsidP="00787F8F">
            <w:pPr>
              <w:pStyle w:val="TableParagraph"/>
              <w:spacing w:line="174" w:lineRule="exact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octafluoro-</w:t>
            </w: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4-</w:t>
            </w:r>
            <w:r w:rsidR="00787F8F"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(heptafluoropropyl)m orpholine</w:t>
            </w:r>
          </w:p>
        </w:tc>
        <w:tc>
          <w:tcPr>
            <w:tcW w:w="1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237C3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473-390-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1F879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56227B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5B182" w14:textId="77777777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7A67D" w14:textId="77777777" w:rsidR="00B668B7" w:rsidRPr="008C5194" w:rsidRDefault="00B668B7" w:rsidP="0083621E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AD037" w14:textId="21CD6D76" w:rsidR="00B668B7" w:rsidRPr="008C5194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2C0C6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A29E5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61858" w14:textId="77777777" w:rsidR="00B668B7" w:rsidRPr="008C5194" w:rsidRDefault="00B668B7" w:rsidP="0083621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F8F" w:rsidRPr="00F72FD3" w14:paraId="5F4F7D2C" w14:textId="77777777" w:rsidTr="0A2050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06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10505" w14:textId="01E888D0" w:rsidR="00787F8F" w:rsidRPr="008C5194" w:rsidRDefault="008B5074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787F8F" w:rsidRPr="734C9EE2">
              <w:rPr>
                <w:rFonts w:ascii="Times New Roman" w:hAnsi="Times New Roman" w:cs="Times New Roman"/>
                <w:sz w:val="20"/>
                <w:szCs w:val="20"/>
              </w:rPr>
              <w:t>613-360-00-4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E4733" w14:textId="77777777" w:rsidR="00787F8F" w:rsidRPr="008C5194" w:rsidRDefault="00787F8F" w:rsidP="00787F8F">
            <w:pPr>
              <w:pStyle w:val="TableParagraph"/>
              <w:ind w:left="108" w:right="134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Reaction products of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1,3,4-thiadiazolidine- 2,5-dithione,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formaldehyde and 4-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heptylphenol,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branched and linear (RP-HP)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[with</w:t>
            </w:r>
            <w:r w:rsidRPr="008C5194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≥0.1%</w:t>
            </w:r>
          </w:p>
          <w:p w14:paraId="0B8A542E" w14:textId="6BC1E5E1" w:rsidR="00787F8F" w:rsidRPr="008C5194" w:rsidRDefault="00787F8F" w:rsidP="00787F8F">
            <w:pPr>
              <w:pStyle w:val="TableParagraph"/>
              <w:ind w:left="108" w:right="533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w/w</w:t>
            </w:r>
            <w:r w:rsidRPr="008C5194">
              <w:rPr>
                <w:rFonts w:ascii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="00394522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 xml:space="preserve">eptylphenol, branched and linear </w:t>
            </w: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(4-HPbl)]</w:t>
            </w:r>
          </w:p>
        </w:tc>
        <w:tc>
          <w:tcPr>
            <w:tcW w:w="1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C2780" w14:textId="39407E77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43B95" w14:textId="7A40778A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E940E" w14:textId="1636E0F2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z w:val="20"/>
                <w:szCs w:val="20"/>
              </w:rPr>
              <w:t>ENV</w:t>
            </w:r>
            <w:r w:rsidRPr="008C5194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29727" w14:textId="52606879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DAA9C" w14:textId="5794CB83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6C450" w14:textId="208362C7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62042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05832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4564B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F8F" w:rsidRPr="00F72FD3" w14:paraId="547E6503" w14:textId="77777777" w:rsidTr="0A2050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978"/>
        </w:trPr>
        <w:tc>
          <w:tcPr>
            <w:tcW w:w="1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01A71" w14:textId="6DA03CF4" w:rsidR="00787F8F" w:rsidRPr="008C5194" w:rsidRDefault="008B5074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787F8F" w:rsidRPr="734C9EE2">
              <w:rPr>
                <w:rFonts w:ascii="Times New Roman" w:hAnsi="Times New Roman" w:cs="Times New Roman"/>
                <w:sz w:val="20"/>
                <w:szCs w:val="20"/>
              </w:rPr>
              <w:t>650-064-00-4</w:t>
            </w:r>
          </w:p>
        </w:tc>
        <w:tc>
          <w:tcPr>
            <w:tcW w:w="2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356D7" w14:textId="09E4B37A" w:rsidR="00787F8F" w:rsidRPr="008C5194" w:rsidRDefault="00787F8F" w:rsidP="00787F8F">
            <w:pPr>
              <w:pStyle w:val="TableParagraph"/>
              <w:ind w:left="108" w:right="533"/>
              <w:rPr>
                <w:rFonts w:ascii="Times New Roman" w:hAnsi="Times New Roman" w:cs="Times New Roman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bis(4-chlorophenyl) sulphone</w:t>
            </w:r>
          </w:p>
        </w:tc>
        <w:tc>
          <w:tcPr>
            <w:tcW w:w="12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73E43" w14:textId="25C5FA42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201-247-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C671C" w14:textId="371E6C86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80-07-</w:t>
            </w:r>
            <w:r w:rsidRPr="008C519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C5DAF" w14:textId="25363383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vPvB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2EB78" w14:textId="2B62F279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3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0662F" w14:textId="0DFCC32F" w:rsidR="00787F8F" w:rsidRPr="008C5194" w:rsidRDefault="00787F8F" w:rsidP="00787F8F">
            <w:pPr>
              <w:pStyle w:val="TableParagraph"/>
              <w:ind w:left="107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Dgr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D0233" w14:textId="76540E22" w:rsidR="00787F8F" w:rsidRPr="008C5194" w:rsidRDefault="00787F8F" w:rsidP="00787F8F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A324C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86A4C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2B389" w14:textId="77777777" w:rsidR="00787F8F" w:rsidRPr="008C5194" w:rsidRDefault="00787F8F" w:rsidP="00787F8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FCF517" w14:textId="77777777" w:rsidR="00B668B7" w:rsidRPr="00F72FD3" w:rsidRDefault="00B668B7" w:rsidP="00B668B7">
      <w:pPr>
        <w:pStyle w:val="TableParagraph"/>
        <w:rPr>
          <w:rFonts w:ascii="Times New Roman" w:hAnsi="Times New Roman" w:cs="Times New Roman"/>
          <w:sz w:val="16"/>
        </w:rPr>
        <w:sectPr w:rsidR="00B668B7" w:rsidRPr="00F72FD3" w:rsidSect="005936C2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6840" w:h="11910" w:orient="landscape"/>
          <w:pgMar w:top="1340" w:right="425" w:bottom="960" w:left="566" w:header="0" w:footer="774" w:gutter="0"/>
          <w:cols w:space="720"/>
          <w:docGrid w:linePitch="326"/>
        </w:sectPr>
      </w:pPr>
    </w:p>
    <w:p w14:paraId="377F6A42" w14:textId="1E4B8622" w:rsidR="00B668B7" w:rsidRPr="00F176C8" w:rsidRDefault="00B668B7" w:rsidP="004A62D0">
      <w:pPr>
        <w:pStyle w:val="Point1number"/>
        <w:rPr>
          <w:rFonts w:eastAsiaTheme="majorEastAsia"/>
          <w:smallCaps/>
        </w:rPr>
      </w:pPr>
      <w:r w:rsidRPr="00F176C8">
        <w:t>The entries corresponding to index numbers are replaced by the following corresponding entries:</w:t>
      </w:r>
      <w:r w:rsidR="00F176C8" w:rsidRPr="00F176C8">
        <w:t xml:space="preserve"> </w:t>
      </w:r>
    </w:p>
    <w:p w14:paraId="1DD97F55" w14:textId="77777777" w:rsidR="00F176C8" w:rsidRPr="00F176C8" w:rsidRDefault="00F176C8" w:rsidP="00EB6B31"/>
    <w:p w14:paraId="2E1C31A8" w14:textId="77777777" w:rsidR="00B668B7" w:rsidRPr="00F72FD3" w:rsidRDefault="00B668B7" w:rsidP="00B668B7">
      <w:pPr>
        <w:pStyle w:val="BodyText"/>
        <w:spacing w:before="11"/>
        <w:rPr>
          <w:rFonts w:ascii="Times New Roman" w:hAnsi="Times New Roman" w:cs="Times New Roman"/>
          <w:b/>
          <w:sz w:val="4"/>
        </w:rPr>
      </w:pPr>
    </w:p>
    <w:tbl>
      <w:tblPr>
        <w:tblW w:w="15600" w:type="dxa"/>
        <w:tblInd w:w="-42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3"/>
        <w:gridCol w:w="2266"/>
        <w:gridCol w:w="1299"/>
        <w:gridCol w:w="1134"/>
        <w:gridCol w:w="1560"/>
        <w:gridCol w:w="1417"/>
        <w:gridCol w:w="1418"/>
        <w:gridCol w:w="1559"/>
        <w:gridCol w:w="1417"/>
        <w:gridCol w:w="1418"/>
        <w:gridCol w:w="709"/>
      </w:tblGrid>
      <w:tr w:rsidR="005B6169" w:rsidRPr="00EB6B31" w14:paraId="609518BF" w14:textId="77777777" w:rsidTr="734C9EE2">
        <w:trPr>
          <w:trHeight w:val="354"/>
          <w:tblHeader/>
        </w:trPr>
        <w:tc>
          <w:tcPr>
            <w:tcW w:w="1403" w:type="dxa"/>
            <w:vMerge w:val="restart"/>
          </w:tcPr>
          <w:p w14:paraId="0AA9BF0B" w14:textId="77777777" w:rsidR="009135DC" w:rsidRPr="005B6169" w:rsidRDefault="009135DC" w:rsidP="0083621E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Index</w:t>
            </w:r>
            <w:r w:rsidRPr="005B6169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No</w:t>
            </w:r>
          </w:p>
        </w:tc>
        <w:tc>
          <w:tcPr>
            <w:tcW w:w="2266" w:type="dxa"/>
            <w:vMerge w:val="restart"/>
          </w:tcPr>
          <w:p w14:paraId="2D12C7A3" w14:textId="77777777" w:rsidR="009135DC" w:rsidRPr="005B6169" w:rsidRDefault="009135DC" w:rsidP="0083621E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Chemical </w:t>
            </w:r>
            <w:r w:rsidRPr="005B616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Name</w:t>
            </w:r>
          </w:p>
        </w:tc>
        <w:tc>
          <w:tcPr>
            <w:tcW w:w="1299" w:type="dxa"/>
            <w:vMerge w:val="restart"/>
          </w:tcPr>
          <w:p w14:paraId="44818C5C" w14:textId="77777777" w:rsidR="009135DC" w:rsidRPr="005B6169" w:rsidRDefault="009135DC" w:rsidP="005B6169">
            <w:pPr>
              <w:pStyle w:val="TableParagraph"/>
              <w:ind w:right="-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EC</w:t>
            </w:r>
            <w:r w:rsidRPr="005B61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5B6169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1134" w:type="dxa"/>
            <w:vMerge w:val="restart"/>
          </w:tcPr>
          <w:p w14:paraId="38F27E96" w14:textId="77777777" w:rsidR="009135DC" w:rsidRPr="005B6169" w:rsidRDefault="009135DC" w:rsidP="0083621E">
            <w:pPr>
              <w:pStyle w:val="TableParagraph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CAS</w:t>
            </w:r>
            <w:r w:rsidRPr="005B6169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No</w:t>
            </w:r>
          </w:p>
        </w:tc>
        <w:tc>
          <w:tcPr>
            <w:tcW w:w="2977" w:type="dxa"/>
            <w:gridSpan w:val="2"/>
          </w:tcPr>
          <w:p w14:paraId="75B23676" w14:textId="382F8F4B" w:rsidR="009135DC" w:rsidRPr="005B6169" w:rsidRDefault="009135DC" w:rsidP="009135DC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Classification</w:t>
            </w:r>
          </w:p>
        </w:tc>
        <w:tc>
          <w:tcPr>
            <w:tcW w:w="4394" w:type="dxa"/>
            <w:gridSpan w:val="3"/>
          </w:tcPr>
          <w:p w14:paraId="22457FBF" w14:textId="4CF9101E" w:rsidR="009135DC" w:rsidRPr="005B6169" w:rsidRDefault="009135DC" w:rsidP="009135DC">
            <w:pPr>
              <w:pStyle w:val="TableParagraph"/>
              <w:spacing w:line="190" w:lineRule="atLeas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Labelling</w:t>
            </w:r>
          </w:p>
        </w:tc>
        <w:tc>
          <w:tcPr>
            <w:tcW w:w="1418" w:type="dxa"/>
            <w:vMerge w:val="restart"/>
          </w:tcPr>
          <w:p w14:paraId="5F428E4A" w14:textId="761731FF" w:rsidR="009135DC" w:rsidRPr="005B6169" w:rsidRDefault="009135DC" w:rsidP="00EC3765">
            <w:pPr>
              <w:pStyle w:val="TableParagraph"/>
              <w:ind w:left="108" w:right="3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Specific Conc. Limits,</w:t>
            </w:r>
            <w:r w:rsidRPr="005B6169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M-factor</w:t>
            </w:r>
            <w:r w:rsidR="005B616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09" w:type="dxa"/>
            <w:vMerge w:val="restart"/>
          </w:tcPr>
          <w:p w14:paraId="175986CD" w14:textId="77777777" w:rsidR="009135DC" w:rsidRPr="005B6169" w:rsidRDefault="009135DC" w:rsidP="00EC3765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Notes</w:t>
            </w:r>
          </w:p>
        </w:tc>
      </w:tr>
      <w:tr w:rsidR="005B6169" w:rsidRPr="00EB6B31" w14:paraId="678D5F6A" w14:textId="77777777" w:rsidTr="734C9EE2">
        <w:trPr>
          <w:trHeight w:val="1194"/>
          <w:tblHeader/>
        </w:trPr>
        <w:tc>
          <w:tcPr>
            <w:tcW w:w="1403" w:type="dxa"/>
            <w:vMerge/>
          </w:tcPr>
          <w:p w14:paraId="11979941" w14:textId="77777777" w:rsidR="009135DC" w:rsidRPr="00EB6B31" w:rsidRDefault="009135DC" w:rsidP="0083621E">
            <w:pPr>
              <w:pStyle w:val="TableParagraph"/>
              <w:ind w:left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6" w:type="dxa"/>
            <w:vMerge/>
          </w:tcPr>
          <w:p w14:paraId="7FDF1692" w14:textId="77777777" w:rsidR="009135DC" w:rsidRPr="00EB6B31" w:rsidRDefault="009135DC" w:rsidP="0083621E">
            <w:pPr>
              <w:pStyle w:val="TableParagraph"/>
              <w:ind w:left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9" w:type="dxa"/>
            <w:vMerge/>
          </w:tcPr>
          <w:p w14:paraId="2C71D594" w14:textId="77777777" w:rsidR="009135DC" w:rsidRPr="00EB6B31" w:rsidRDefault="009135DC" w:rsidP="0083621E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</w:tcPr>
          <w:p w14:paraId="261B5008" w14:textId="77777777" w:rsidR="009135DC" w:rsidRPr="00EB6B31" w:rsidRDefault="009135DC" w:rsidP="0083621E">
            <w:pPr>
              <w:pStyle w:val="TableParagraph"/>
              <w:ind w:left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00D9FE67" w14:textId="26F20FEE" w:rsidR="009135DC" w:rsidRPr="005B6169" w:rsidRDefault="009135DC" w:rsidP="00EC3765">
            <w:pPr>
              <w:pStyle w:val="TableParagraph"/>
              <w:ind w:left="107" w:right="3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Hazard Class </w:t>
            </w:r>
            <w:r w:rsidR="0046436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>nd</w:t>
            </w:r>
            <w:r w:rsidRPr="005B6169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5B6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Category </w:t>
            </w: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Code(s)</w:t>
            </w:r>
          </w:p>
        </w:tc>
        <w:tc>
          <w:tcPr>
            <w:tcW w:w="1417" w:type="dxa"/>
          </w:tcPr>
          <w:p w14:paraId="4601716F" w14:textId="7C653967" w:rsidR="009135DC" w:rsidRPr="005B6169" w:rsidRDefault="009135DC" w:rsidP="00EC3765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Hazard statement Code(s)</w:t>
            </w:r>
          </w:p>
        </w:tc>
        <w:tc>
          <w:tcPr>
            <w:tcW w:w="1418" w:type="dxa"/>
          </w:tcPr>
          <w:p w14:paraId="40699C1F" w14:textId="73AC2DC5" w:rsidR="009135DC" w:rsidRPr="005B6169" w:rsidRDefault="009135DC" w:rsidP="00EC3765">
            <w:pPr>
              <w:pStyle w:val="TableParagraph"/>
              <w:spacing w:line="190" w:lineRule="atLeast"/>
              <w:ind w:left="108" w:right="168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Pictogram, Signal </w:t>
            </w:r>
            <w:r w:rsidRPr="005B616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Word </w:t>
            </w: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Code(s)</w:t>
            </w:r>
          </w:p>
        </w:tc>
        <w:tc>
          <w:tcPr>
            <w:tcW w:w="1559" w:type="dxa"/>
          </w:tcPr>
          <w:p w14:paraId="2E972CAD" w14:textId="1BF0E0FA" w:rsidR="009135DC" w:rsidRPr="005B6169" w:rsidRDefault="009135DC" w:rsidP="00EC3765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Hazard statement Code(s)</w:t>
            </w:r>
          </w:p>
        </w:tc>
        <w:tc>
          <w:tcPr>
            <w:tcW w:w="1417" w:type="dxa"/>
          </w:tcPr>
          <w:p w14:paraId="7899B366" w14:textId="5700750A" w:rsidR="009135DC" w:rsidRPr="005B6169" w:rsidRDefault="009135DC" w:rsidP="00EC3765">
            <w:pPr>
              <w:pStyle w:val="TableParagraph"/>
              <w:spacing w:line="190" w:lineRule="atLeast"/>
              <w:ind w:left="108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B616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Suppl. Hazard statement Code(s)</w:t>
            </w:r>
          </w:p>
        </w:tc>
        <w:tc>
          <w:tcPr>
            <w:tcW w:w="1418" w:type="dxa"/>
            <w:vMerge/>
          </w:tcPr>
          <w:p w14:paraId="3B8445FE" w14:textId="77777777" w:rsidR="009135DC" w:rsidRPr="00EB6B31" w:rsidRDefault="009135DC" w:rsidP="0083621E">
            <w:pPr>
              <w:pStyle w:val="TableParagraph"/>
              <w:ind w:left="108" w:right="34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</w:tcPr>
          <w:p w14:paraId="5C7DF784" w14:textId="77777777" w:rsidR="009135DC" w:rsidRPr="00EB6B31" w:rsidRDefault="009135DC" w:rsidP="0083621E">
            <w:pPr>
              <w:pStyle w:val="TableParagraph"/>
              <w:ind w:left="107"/>
              <w:rPr>
                <w:rFonts w:ascii="Times New Roman" w:hAnsi="Times New Roman" w:cs="Times New Roman"/>
                <w:b/>
                <w:spacing w:val="-2"/>
              </w:rPr>
            </w:pPr>
          </w:p>
        </w:tc>
      </w:tr>
      <w:tr w:rsidR="005B6169" w:rsidRPr="009135DC" w14:paraId="17DBF107" w14:textId="77777777" w:rsidTr="734C9EE2">
        <w:trPr>
          <w:trHeight w:val="2502"/>
        </w:trPr>
        <w:tc>
          <w:tcPr>
            <w:tcW w:w="1403" w:type="dxa"/>
          </w:tcPr>
          <w:p w14:paraId="52E35304" w14:textId="06804772" w:rsidR="00EB6B31" w:rsidRPr="008C5194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D40C683" w:rsidRPr="734C9EE2">
              <w:rPr>
                <w:rFonts w:ascii="Times New Roman" w:hAnsi="Times New Roman" w:cs="Times New Roman"/>
                <w:sz w:val="20"/>
                <w:szCs w:val="20"/>
              </w:rPr>
              <w:t>006-069-00-3</w:t>
            </w:r>
          </w:p>
        </w:tc>
        <w:tc>
          <w:tcPr>
            <w:tcW w:w="2266" w:type="dxa"/>
          </w:tcPr>
          <w:p w14:paraId="3CC59959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thiophanate-methyl</w:t>
            </w:r>
          </w:p>
          <w:p w14:paraId="0398BE9E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(ISO); dimethyl (1,2-</w:t>
            </w:r>
          </w:p>
          <w:p w14:paraId="15D575F0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phenylenedicarbamot</w:t>
            </w:r>
          </w:p>
          <w:p w14:paraId="391A370E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hioyl)biscarbamate;</w:t>
            </w:r>
          </w:p>
          <w:p w14:paraId="3DBED6C6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dimethyl 4,4′-(o-</w:t>
            </w:r>
          </w:p>
          <w:p w14:paraId="5D4236BB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phenylene)bis(3-</w:t>
            </w:r>
          </w:p>
          <w:p w14:paraId="75F4B56A" w14:textId="503A84BE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thioallophanate)</w:t>
            </w:r>
          </w:p>
        </w:tc>
        <w:tc>
          <w:tcPr>
            <w:tcW w:w="1299" w:type="dxa"/>
          </w:tcPr>
          <w:p w14:paraId="47E0921A" w14:textId="7A273BB8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245-740-7</w:t>
            </w:r>
          </w:p>
        </w:tc>
        <w:tc>
          <w:tcPr>
            <w:tcW w:w="1134" w:type="dxa"/>
          </w:tcPr>
          <w:p w14:paraId="0D51CD2F" w14:textId="4E2B07BE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23564-05-8</w:t>
            </w:r>
          </w:p>
        </w:tc>
        <w:tc>
          <w:tcPr>
            <w:tcW w:w="1560" w:type="dxa"/>
          </w:tcPr>
          <w:p w14:paraId="70A338CA" w14:textId="77777777" w:rsidR="00EB6B31" w:rsidRPr="00DB6793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40C6A348" w14:textId="77777777" w:rsidR="00EB6B31" w:rsidRPr="00DB6793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2</w:t>
            </w:r>
          </w:p>
          <w:p w14:paraId="1F72CB6A" w14:textId="77777777" w:rsidR="00EB6B31" w:rsidRPr="00DB6793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11F25536" w14:textId="77777777" w:rsidR="00EB6B31" w:rsidRPr="00DB6793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18BBB8D5" w14:textId="77777777" w:rsidR="00EB6B31" w:rsidRPr="00DB6793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Skin Sens. 1</w:t>
            </w:r>
          </w:p>
          <w:p w14:paraId="74AE9067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16394078" w14:textId="67E6B521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7532D65D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3A56AE37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H341</w:t>
            </w:r>
          </w:p>
          <w:p w14:paraId="2A663458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2DF2EEEF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H332</w:t>
            </w:r>
          </w:p>
          <w:p w14:paraId="5BC50DEE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31B44BC3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2D6AFE82" w14:textId="6CCB4BAF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4F99BDC9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5812B3EA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608D076D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7CB27C91" w14:textId="1D62BE43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14178D0F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668B3CB5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H341</w:t>
            </w:r>
          </w:p>
          <w:p w14:paraId="06A4D7CE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7CF7AA76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H332</w:t>
            </w:r>
          </w:p>
          <w:p w14:paraId="44536CA6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6661C17B" w14:textId="4F7BF8D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4F4880CC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180F37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inhalation: ATE = 1,7</w:t>
            </w:r>
          </w:p>
          <w:p w14:paraId="4D0C6641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mg/L (dusts or mists)</w:t>
            </w:r>
          </w:p>
          <w:p w14:paraId="6FBBAB12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</w:p>
          <w:p w14:paraId="2B81E847" w14:textId="29437E75" w:rsidR="00EB6B31" w:rsidRPr="008C5194" w:rsidRDefault="1D40C68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31B8C14A" w14:textId="77777777" w:rsidR="00EB6B31" w:rsidRPr="008C5194" w:rsidRDefault="00EB6B3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75E6D4B4" w14:textId="77777777" w:rsidTr="734C9EE2">
        <w:trPr>
          <w:trHeight w:val="918"/>
        </w:trPr>
        <w:tc>
          <w:tcPr>
            <w:tcW w:w="1403" w:type="dxa"/>
          </w:tcPr>
          <w:p w14:paraId="56F49DC9" w14:textId="328B8DF7" w:rsidR="009135DC" w:rsidRPr="008C5194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006-076-00-1</w:t>
            </w:r>
          </w:p>
        </w:tc>
        <w:tc>
          <w:tcPr>
            <w:tcW w:w="2266" w:type="dxa"/>
          </w:tcPr>
          <w:p w14:paraId="0155FBDE" w14:textId="4D8B1282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mancozeb (ISO); manganese ethylenebis(dithiocar bamate) (polymeric) complex with zinc salt</w:t>
            </w:r>
          </w:p>
        </w:tc>
        <w:tc>
          <w:tcPr>
            <w:tcW w:w="1299" w:type="dxa"/>
          </w:tcPr>
          <w:p w14:paraId="5AAC30F0" w14:textId="6B51DE50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ADE575C" w14:textId="3ECAA224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8018-01-7</w:t>
            </w:r>
          </w:p>
        </w:tc>
        <w:tc>
          <w:tcPr>
            <w:tcW w:w="1560" w:type="dxa"/>
          </w:tcPr>
          <w:p w14:paraId="7EBB1B50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Carc2 </w:t>
            </w:r>
          </w:p>
          <w:p w14:paraId="6B13BCE7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 ED HH 1</w:t>
            </w:r>
          </w:p>
          <w:p w14:paraId="6F42D909" w14:textId="77777777" w:rsidR="009135DC" w:rsidRPr="00F67C0D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F67C0D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STOT RE 2</w:t>
            </w:r>
          </w:p>
          <w:p w14:paraId="728D167E" w14:textId="77777777" w:rsidR="009135DC" w:rsidRPr="00F67C0D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F67C0D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Skin Sens. 1</w:t>
            </w:r>
          </w:p>
          <w:p w14:paraId="29A4D317" w14:textId="77777777" w:rsidR="009135DC" w:rsidRPr="00F67C0D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F67C0D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ED ENV 1</w:t>
            </w:r>
          </w:p>
          <w:p w14:paraId="3342E1D0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5ECA2023" w14:textId="27DDB4D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7F6F727F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 H360D EUH380</w:t>
            </w:r>
          </w:p>
          <w:p w14:paraId="71885C88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H373 (thyroid, nervous system) H317</w:t>
            </w:r>
          </w:p>
          <w:p w14:paraId="0B3FD601" w14:textId="1752CAEA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 H400 H410</w:t>
            </w:r>
          </w:p>
        </w:tc>
        <w:tc>
          <w:tcPr>
            <w:tcW w:w="1418" w:type="dxa"/>
          </w:tcPr>
          <w:p w14:paraId="5E3F3013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GHS07 GHS09</w:t>
            </w:r>
          </w:p>
          <w:p w14:paraId="2B019E6F" w14:textId="3924242A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3A8C423D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 H360D EUH380</w:t>
            </w:r>
          </w:p>
          <w:p w14:paraId="31D5F5FA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H373 (thyroid, nervous system)</w:t>
            </w:r>
          </w:p>
          <w:p w14:paraId="7827D965" w14:textId="784A4D29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 EUH430 H410</w:t>
            </w:r>
          </w:p>
        </w:tc>
        <w:tc>
          <w:tcPr>
            <w:tcW w:w="1417" w:type="dxa"/>
          </w:tcPr>
          <w:p w14:paraId="2BCBE610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7F19D3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M=10</w:t>
            </w:r>
          </w:p>
          <w:p w14:paraId="4845BCB8" w14:textId="4BAA7CDE" w:rsidR="009135DC" w:rsidRPr="008C5194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M=10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3665AE92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091A87B3" w14:textId="77777777" w:rsidTr="734C9EE2">
        <w:trPr>
          <w:trHeight w:val="1062"/>
        </w:trPr>
        <w:tc>
          <w:tcPr>
            <w:tcW w:w="1403" w:type="dxa"/>
          </w:tcPr>
          <w:p w14:paraId="1203924B" w14:textId="1E3A4965" w:rsidR="009135DC" w:rsidRPr="008C5194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014-018-00-1</w:t>
            </w:r>
          </w:p>
        </w:tc>
        <w:tc>
          <w:tcPr>
            <w:tcW w:w="2266" w:type="dxa"/>
          </w:tcPr>
          <w:p w14:paraId="2E0FF807" w14:textId="6C56524F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octamethylcyclotetras iloxane; [D4]</w:t>
            </w:r>
          </w:p>
        </w:tc>
        <w:tc>
          <w:tcPr>
            <w:tcW w:w="1299" w:type="dxa"/>
          </w:tcPr>
          <w:p w14:paraId="35AAE189" w14:textId="1A224C05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209-136-7</w:t>
            </w:r>
          </w:p>
        </w:tc>
        <w:tc>
          <w:tcPr>
            <w:tcW w:w="1134" w:type="dxa"/>
          </w:tcPr>
          <w:p w14:paraId="779B1910" w14:textId="05DC05B3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556-67-2</w:t>
            </w:r>
          </w:p>
        </w:tc>
        <w:tc>
          <w:tcPr>
            <w:tcW w:w="1560" w:type="dxa"/>
          </w:tcPr>
          <w:p w14:paraId="64D35C26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2 PBT</w:t>
            </w:r>
          </w:p>
          <w:p w14:paraId="1B82F985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141D61EB" w14:textId="0AAB2362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46422573" w14:textId="627925B0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 *** EUH440 EUH441 H410</w:t>
            </w:r>
          </w:p>
        </w:tc>
        <w:tc>
          <w:tcPr>
            <w:tcW w:w="1418" w:type="dxa"/>
          </w:tcPr>
          <w:p w14:paraId="5CA7CEE4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GHS09</w:t>
            </w:r>
          </w:p>
          <w:p w14:paraId="72A385A4" w14:textId="2CB8E7A2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64ACEC1" w14:textId="59A727E4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 *** EUH441 H410</w:t>
            </w:r>
          </w:p>
        </w:tc>
        <w:tc>
          <w:tcPr>
            <w:tcW w:w="1417" w:type="dxa"/>
          </w:tcPr>
          <w:p w14:paraId="7EEA846C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5E719ED" w14:textId="521D80F6" w:rsidR="009135DC" w:rsidRPr="008C5194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M=10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0DDA41CA" w14:textId="77777777" w:rsidR="009135DC" w:rsidRPr="008C5194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10675833" w14:textId="77777777" w:rsidTr="734C9EE2">
        <w:trPr>
          <w:trHeight w:val="1062"/>
        </w:trPr>
        <w:tc>
          <w:tcPr>
            <w:tcW w:w="1403" w:type="dxa"/>
          </w:tcPr>
          <w:p w14:paraId="18C1BF98" w14:textId="2161969D" w:rsidR="00260271" w:rsidRPr="008C5194" w:rsidRDefault="008B5074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A43398" w:rsidRPr="734C9EE2">
              <w:rPr>
                <w:rFonts w:ascii="Times New Roman" w:hAnsi="Times New Roman" w:cs="Times New Roman"/>
                <w:sz w:val="20"/>
                <w:szCs w:val="20"/>
              </w:rPr>
              <w:t>015-146-00-0</w:t>
            </w:r>
          </w:p>
        </w:tc>
        <w:tc>
          <w:tcPr>
            <w:tcW w:w="2266" w:type="dxa"/>
          </w:tcPr>
          <w:p w14:paraId="0080404E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S-</w:t>
            </w:r>
          </w:p>
          <w:p w14:paraId="532F931A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(tricyclo[5.2.1.02,6]de</w:t>
            </w:r>
          </w:p>
          <w:p w14:paraId="5BDFFA64" w14:textId="632B3113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ca-3-en-8(or 9)-yl) O-(isopropyl or isobutyl or 2- ethylhexyl) O- (isopropyl or isobutyl or 2-ethylhexyl) phosphorodithioate</w:t>
            </w:r>
          </w:p>
        </w:tc>
        <w:tc>
          <w:tcPr>
            <w:tcW w:w="1299" w:type="dxa"/>
          </w:tcPr>
          <w:p w14:paraId="3A95B5CE" w14:textId="0B068909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401-850-9</w:t>
            </w:r>
          </w:p>
        </w:tc>
        <w:tc>
          <w:tcPr>
            <w:tcW w:w="1134" w:type="dxa"/>
          </w:tcPr>
          <w:p w14:paraId="1C6C73C2" w14:textId="14C3DDA9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255881-94-8</w:t>
            </w:r>
          </w:p>
        </w:tc>
        <w:tc>
          <w:tcPr>
            <w:tcW w:w="1560" w:type="dxa"/>
          </w:tcPr>
          <w:p w14:paraId="391B697F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6BAB0374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07A19DBD" w14:textId="1AB05C93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5E2D2158" w14:textId="7ADC2860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H400 H410</w:t>
            </w:r>
          </w:p>
        </w:tc>
        <w:tc>
          <w:tcPr>
            <w:tcW w:w="1418" w:type="dxa"/>
          </w:tcPr>
          <w:p w14:paraId="6B05D4D2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46503F7" w14:textId="59C2767F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A66227B" w14:textId="77777777" w:rsidR="00BB49F9" w:rsidRDefault="5CA43398" w:rsidP="00BB49F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EUH440 </w:t>
            </w:r>
          </w:p>
          <w:p w14:paraId="3255C9C9" w14:textId="7D5BEB7D" w:rsidR="00260271" w:rsidRPr="008C5194" w:rsidRDefault="5CA43398" w:rsidP="00BB49F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202B008F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C12DF1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0C2EAD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0D20BE78" w14:textId="77777777" w:rsidTr="734C9EE2">
        <w:trPr>
          <w:trHeight w:val="1062"/>
        </w:trPr>
        <w:tc>
          <w:tcPr>
            <w:tcW w:w="1403" w:type="dxa"/>
          </w:tcPr>
          <w:p w14:paraId="7CF263D1" w14:textId="7E4470A0" w:rsidR="00260271" w:rsidRPr="008C5194" w:rsidRDefault="008B5074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A43398" w:rsidRPr="734C9EE2">
              <w:rPr>
                <w:rFonts w:ascii="Times New Roman" w:hAnsi="Times New Roman" w:cs="Times New Roman"/>
                <w:sz w:val="20"/>
                <w:szCs w:val="20"/>
              </w:rPr>
              <w:t>015-202-00-4</w:t>
            </w:r>
          </w:p>
        </w:tc>
        <w:tc>
          <w:tcPr>
            <w:tcW w:w="2266" w:type="dxa"/>
          </w:tcPr>
          <w:p w14:paraId="728373BA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tris(4-nonylphenyl,</w:t>
            </w:r>
          </w:p>
          <w:p w14:paraId="37FBA640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branched and linear)</w:t>
            </w:r>
          </w:p>
          <w:p w14:paraId="79EC5410" w14:textId="4C25AC82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phosphite; [TNPP]</w:t>
            </w:r>
          </w:p>
        </w:tc>
        <w:tc>
          <w:tcPr>
            <w:tcW w:w="1299" w:type="dxa"/>
          </w:tcPr>
          <w:p w14:paraId="5C57C719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247-759-6</w:t>
            </w:r>
          </w:p>
          <w:p w14:paraId="7A61F5DA" w14:textId="5C9DBD11" w:rsidR="00260271" w:rsidRPr="008C5194" w:rsidRDefault="00394522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="00260271"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nd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260271"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134" w:type="dxa"/>
          </w:tcPr>
          <w:p w14:paraId="2596EDF7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26523-78-4</w:t>
            </w:r>
          </w:p>
          <w:p w14:paraId="2A33F081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3050-88-2</w:t>
            </w:r>
          </w:p>
          <w:p w14:paraId="259E3B30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31631-13-7</w:t>
            </w:r>
          </w:p>
          <w:p w14:paraId="42516E5D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106599-06-8</w:t>
            </w:r>
          </w:p>
          <w:p w14:paraId="1B2198C5" w14:textId="4903BC0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 others</w:t>
            </w:r>
          </w:p>
        </w:tc>
        <w:tc>
          <w:tcPr>
            <w:tcW w:w="1560" w:type="dxa"/>
          </w:tcPr>
          <w:p w14:paraId="2F513501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Skin Sens. 1</w:t>
            </w:r>
          </w:p>
          <w:p w14:paraId="596B46BF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ED ENV 1</w:t>
            </w:r>
          </w:p>
          <w:p w14:paraId="0385EFFF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Aquatic Acute 1</w:t>
            </w:r>
          </w:p>
          <w:p w14:paraId="72EE78AF" w14:textId="4454BE9C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022150A0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531EB775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5C70D939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4198B77A" w14:textId="704A48C1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6CD60747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69E20FAC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1AC39E5C" w14:textId="20803472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7168AFA9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5827D3B7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5D9EFD7F" w14:textId="0AF1EDEC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376FD551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5758A5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41336C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</w:p>
          <w:p w14:paraId="29F09213" w14:textId="2F386874" w:rsidR="00260271" w:rsidRPr="008C5194" w:rsidRDefault="5CA43398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15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9135DC" w14:paraId="69699287" w14:textId="77777777" w:rsidTr="734C9EE2">
        <w:trPr>
          <w:trHeight w:val="1062"/>
        </w:trPr>
        <w:tc>
          <w:tcPr>
            <w:tcW w:w="1403" w:type="dxa"/>
          </w:tcPr>
          <w:p w14:paraId="7BB65716" w14:textId="4015FBF8" w:rsidR="00260271" w:rsidRPr="008C5194" w:rsidRDefault="008B5074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A43398" w:rsidRPr="734C9EE2">
              <w:rPr>
                <w:rFonts w:ascii="Times New Roman" w:hAnsi="Times New Roman" w:cs="Times New Roman"/>
                <w:sz w:val="20"/>
                <w:szCs w:val="20"/>
              </w:rPr>
              <w:t>601-032-00-3</w:t>
            </w:r>
          </w:p>
        </w:tc>
        <w:tc>
          <w:tcPr>
            <w:tcW w:w="2266" w:type="dxa"/>
          </w:tcPr>
          <w:p w14:paraId="1E9CA778" w14:textId="77777777" w:rsidR="00260271" w:rsidRPr="00737425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benzo[def]chrysene;</w:t>
            </w:r>
          </w:p>
          <w:p w14:paraId="1D37D151" w14:textId="7AD1630F" w:rsidR="00260271" w:rsidRPr="00737425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benzo[a]pyrene</w:t>
            </w:r>
          </w:p>
        </w:tc>
        <w:tc>
          <w:tcPr>
            <w:tcW w:w="1299" w:type="dxa"/>
          </w:tcPr>
          <w:p w14:paraId="0165E0AE" w14:textId="4DD226B1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200-028-5</w:t>
            </w:r>
          </w:p>
        </w:tc>
        <w:tc>
          <w:tcPr>
            <w:tcW w:w="1134" w:type="dxa"/>
          </w:tcPr>
          <w:p w14:paraId="3C6914EE" w14:textId="1223320A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50-32-8</w:t>
            </w:r>
          </w:p>
        </w:tc>
        <w:tc>
          <w:tcPr>
            <w:tcW w:w="1560" w:type="dxa"/>
          </w:tcPr>
          <w:p w14:paraId="6B436606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Carc. 1B</w:t>
            </w:r>
          </w:p>
          <w:p w14:paraId="13ADDD75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Muta. 1B</w:t>
            </w:r>
          </w:p>
          <w:p w14:paraId="10158CED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Repr. 1B</w:t>
            </w:r>
          </w:p>
          <w:p w14:paraId="25CC1526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  <w:p w14:paraId="21541D5C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32F721FF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4DE009BB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2654BE43" w14:textId="26E21976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4AF78521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H350</w:t>
            </w:r>
          </w:p>
          <w:p w14:paraId="14BB24D9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H340</w:t>
            </w:r>
          </w:p>
          <w:p w14:paraId="6A8154D9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H360FD</w:t>
            </w:r>
          </w:p>
          <w:p w14:paraId="7EA0F5A0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H317</w:t>
            </w:r>
          </w:p>
          <w:p w14:paraId="7FFBF16F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EUH440</w:t>
            </w:r>
          </w:p>
          <w:p w14:paraId="7F6A2854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EUH441</w:t>
            </w:r>
          </w:p>
          <w:p w14:paraId="269A2C35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1C13E071" w14:textId="039EB351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7A51D788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0C66395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45E7299D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41960932" w14:textId="503447BF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0B150D1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H350</w:t>
            </w:r>
          </w:p>
          <w:p w14:paraId="2D762104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H340</w:t>
            </w:r>
          </w:p>
          <w:p w14:paraId="27DD6E0C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H360FD</w:t>
            </w:r>
          </w:p>
          <w:p w14:paraId="74D38E4C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H317</w:t>
            </w:r>
          </w:p>
          <w:p w14:paraId="7306EA30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EUH441</w:t>
            </w:r>
          </w:p>
          <w:p w14:paraId="33EB9B35" w14:textId="6B531D4F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H410</w:t>
            </w:r>
          </w:p>
        </w:tc>
        <w:tc>
          <w:tcPr>
            <w:tcW w:w="1417" w:type="dxa"/>
          </w:tcPr>
          <w:p w14:paraId="70AE0423" w14:textId="77777777" w:rsidR="00260271" w:rsidRPr="00DB6793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</w:p>
        </w:tc>
        <w:tc>
          <w:tcPr>
            <w:tcW w:w="1418" w:type="dxa"/>
          </w:tcPr>
          <w:p w14:paraId="6E9852DD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1B; H350: C ≥</w:t>
            </w:r>
          </w:p>
          <w:p w14:paraId="5EE1A248" w14:textId="3B6CD4D4" w:rsidR="00260271" w:rsidRPr="008C5194" w:rsidRDefault="5CA43398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0,01 %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111B8FD5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6CCDB5FC" w14:textId="77777777" w:rsidTr="734C9EE2">
        <w:trPr>
          <w:trHeight w:val="1062"/>
        </w:trPr>
        <w:tc>
          <w:tcPr>
            <w:tcW w:w="1403" w:type="dxa"/>
          </w:tcPr>
          <w:p w14:paraId="6DAB8901" w14:textId="48B34760" w:rsidR="00260271" w:rsidRPr="008C5194" w:rsidRDefault="008B5074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A43398" w:rsidRPr="734C9EE2">
              <w:rPr>
                <w:rFonts w:ascii="Times New Roman" w:hAnsi="Times New Roman" w:cs="Times New Roman"/>
                <w:sz w:val="20"/>
                <w:szCs w:val="20"/>
              </w:rPr>
              <w:t>601-033-00-9</w:t>
            </w:r>
          </w:p>
        </w:tc>
        <w:tc>
          <w:tcPr>
            <w:tcW w:w="2266" w:type="dxa"/>
          </w:tcPr>
          <w:p w14:paraId="68B3DB4E" w14:textId="6B56954B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benz[a]anthracene</w:t>
            </w:r>
          </w:p>
        </w:tc>
        <w:tc>
          <w:tcPr>
            <w:tcW w:w="1299" w:type="dxa"/>
          </w:tcPr>
          <w:p w14:paraId="56F1278F" w14:textId="73AA5561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200-280-6</w:t>
            </w:r>
          </w:p>
        </w:tc>
        <w:tc>
          <w:tcPr>
            <w:tcW w:w="1134" w:type="dxa"/>
          </w:tcPr>
          <w:p w14:paraId="7C878C30" w14:textId="689A633F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56-55-3</w:t>
            </w:r>
          </w:p>
        </w:tc>
        <w:tc>
          <w:tcPr>
            <w:tcW w:w="1560" w:type="dxa"/>
          </w:tcPr>
          <w:p w14:paraId="05DE4F37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3C91B6F7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3D24EE3C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4CD438BB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7719F536" w14:textId="04913BF9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52B6715C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3C27AF36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59798DD2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27429E03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39E1087C" w14:textId="41B4A212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49BA633B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0E7DAE58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90F5E3C" w14:textId="06962CA1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A3ADAFA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4EEF9564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2D9EC777" w14:textId="5842FEBC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3F56E564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AAF9E9" w14:textId="672E7425" w:rsidR="00260271" w:rsidRPr="008C5194" w:rsidRDefault="5CA43398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5142052F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6EF88FAC" w14:textId="77777777" w:rsidTr="734C9EE2">
        <w:trPr>
          <w:trHeight w:val="1062"/>
        </w:trPr>
        <w:tc>
          <w:tcPr>
            <w:tcW w:w="1403" w:type="dxa"/>
          </w:tcPr>
          <w:p w14:paraId="458F35C5" w14:textId="0790B8F1" w:rsidR="00260271" w:rsidRPr="008C5194" w:rsidRDefault="008B5074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A43398" w:rsidRPr="734C9EE2">
              <w:rPr>
                <w:rFonts w:ascii="Times New Roman" w:hAnsi="Times New Roman" w:cs="Times New Roman"/>
                <w:sz w:val="20"/>
                <w:szCs w:val="20"/>
              </w:rPr>
              <w:t>601-036-00-5</w:t>
            </w:r>
          </w:p>
        </w:tc>
        <w:tc>
          <w:tcPr>
            <w:tcW w:w="2266" w:type="dxa"/>
          </w:tcPr>
          <w:p w14:paraId="220E9671" w14:textId="6A224BEB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benzo[k]fluoranthene</w:t>
            </w:r>
          </w:p>
        </w:tc>
        <w:tc>
          <w:tcPr>
            <w:tcW w:w="1299" w:type="dxa"/>
          </w:tcPr>
          <w:p w14:paraId="24AE38A8" w14:textId="40C75E12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205-916-6</w:t>
            </w:r>
          </w:p>
        </w:tc>
        <w:tc>
          <w:tcPr>
            <w:tcW w:w="1134" w:type="dxa"/>
          </w:tcPr>
          <w:p w14:paraId="4AC04312" w14:textId="3B70C15D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207-08-9</w:t>
            </w:r>
          </w:p>
        </w:tc>
        <w:tc>
          <w:tcPr>
            <w:tcW w:w="1560" w:type="dxa"/>
          </w:tcPr>
          <w:p w14:paraId="6FB6EB0B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Carc.1B</w:t>
            </w:r>
          </w:p>
          <w:p w14:paraId="5763F22A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304E2820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4166188F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4CD9F2AA" w14:textId="04C903FD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603F3787" w14:textId="2EAAB2D0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 EUH440 EUH441 H400 H410</w:t>
            </w:r>
          </w:p>
        </w:tc>
        <w:tc>
          <w:tcPr>
            <w:tcW w:w="1418" w:type="dxa"/>
          </w:tcPr>
          <w:p w14:paraId="659AAE5A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GHS09</w:t>
            </w:r>
          </w:p>
          <w:p w14:paraId="744212BA" w14:textId="7A1F95E6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28C68547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H350 </w:t>
            </w:r>
          </w:p>
          <w:p w14:paraId="62F3BDD9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EUH441 </w:t>
            </w:r>
          </w:p>
          <w:p w14:paraId="25D55DDC" w14:textId="4DCC263F" w:rsidR="00260271" w:rsidRPr="008C5194" w:rsidRDefault="5CA43398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C519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057E972B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7A02B8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C72C3A" w14:textId="77777777" w:rsidR="00260271" w:rsidRPr="008C5194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19FA5DE2" w14:textId="77777777" w:rsidTr="734C9EE2">
        <w:trPr>
          <w:trHeight w:val="1062"/>
        </w:trPr>
        <w:tc>
          <w:tcPr>
            <w:tcW w:w="1403" w:type="dxa"/>
          </w:tcPr>
          <w:p w14:paraId="1F341850" w14:textId="68282E28" w:rsidR="00260271" w:rsidRPr="008E6527" w:rsidRDefault="008B5074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A43398" w:rsidRPr="734C9EE2">
              <w:rPr>
                <w:rFonts w:ascii="Times New Roman" w:hAnsi="Times New Roman" w:cs="Times New Roman"/>
                <w:sz w:val="20"/>
                <w:szCs w:val="20"/>
              </w:rPr>
              <w:t>601-048-00-0</w:t>
            </w:r>
          </w:p>
        </w:tc>
        <w:tc>
          <w:tcPr>
            <w:tcW w:w="2266" w:type="dxa"/>
          </w:tcPr>
          <w:p w14:paraId="2C9582C4" w14:textId="431EA758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chrysene</w:t>
            </w:r>
          </w:p>
        </w:tc>
        <w:tc>
          <w:tcPr>
            <w:tcW w:w="1299" w:type="dxa"/>
          </w:tcPr>
          <w:p w14:paraId="7EC65A89" w14:textId="0A06BC4E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205-923-4</w:t>
            </w:r>
          </w:p>
        </w:tc>
        <w:tc>
          <w:tcPr>
            <w:tcW w:w="1134" w:type="dxa"/>
          </w:tcPr>
          <w:p w14:paraId="1A8C48F6" w14:textId="3F72ADF0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218-01-9</w:t>
            </w:r>
          </w:p>
        </w:tc>
        <w:tc>
          <w:tcPr>
            <w:tcW w:w="1560" w:type="dxa"/>
          </w:tcPr>
          <w:p w14:paraId="2D87B378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49FCCFEB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2</w:t>
            </w:r>
          </w:p>
          <w:p w14:paraId="02C15599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4DFD7F49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1108EFE9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12D7BD57" w14:textId="1EE886B4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59845EB0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H350</w:t>
            </w:r>
          </w:p>
          <w:p w14:paraId="463161B9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H341</w:t>
            </w:r>
          </w:p>
          <w:p w14:paraId="6F7EE39A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EUH440</w:t>
            </w:r>
          </w:p>
          <w:p w14:paraId="71EE6C46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EUH441</w:t>
            </w:r>
          </w:p>
          <w:p w14:paraId="62BCB7D5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H400</w:t>
            </w:r>
          </w:p>
          <w:p w14:paraId="79878061" w14:textId="7CE550B3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H410</w:t>
            </w:r>
          </w:p>
        </w:tc>
        <w:tc>
          <w:tcPr>
            <w:tcW w:w="1418" w:type="dxa"/>
          </w:tcPr>
          <w:p w14:paraId="0455D991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6C8850F0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5E54F7E8" w14:textId="4495E90B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61A2D87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75516869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H341</w:t>
            </w:r>
          </w:p>
          <w:p w14:paraId="4F1F7237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7CB7640E" w14:textId="00ED1F88" w:rsidR="00260271" w:rsidRPr="008E6527" w:rsidRDefault="5CA43398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2286790E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DECD41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D74EECF" w14:textId="77777777" w:rsidR="00260271" w:rsidRPr="008E6527" w:rsidRDefault="00260271" w:rsidP="0026027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7DA73B5F" w14:textId="77777777" w:rsidTr="734C9EE2">
        <w:trPr>
          <w:trHeight w:val="702"/>
        </w:trPr>
        <w:tc>
          <w:tcPr>
            <w:tcW w:w="1403" w:type="dxa"/>
          </w:tcPr>
          <w:p w14:paraId="576DE540" w14:textId="4AED82C2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601-053-00-8</w:t>
            </w:r>
          </w:p>
        </w:tc>
        <w:tc>
          <w:tcPr>
            <w:tcW w:w="2266" w:type="dxa"/>
          </w:tcPr>
          <w:p w14:paraId="46710B2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4-Nonylphenol,</w:t>
            </w:r>
          </w:p>
          <w:p w14:paraId="79C4A19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branched and linear,</w:t>
            </w:r>
          </w:p>
          <w:p w14:paraId="0778FFD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 any of the</w:t>
            </w:r>
          </w:p>
          <w:p w14:paraId="47FAD17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individual isomers</w:t>
            </w:r>
          </w:p>
          <w:p w14:paraId="7C42823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and/or combinations</w:t>
            </w:r>
          </w:p>
          <w:p w14:paraId="2E00B173" w14:textId="1E8A7CD5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thereof</w:t>
            </w:r>
          </w:p>
        </w:tc>
        <w:tc>
          <w:tcPr>
            <w:tcW w:w="1299" w:type="dxa"/>
          </w:tcPr>
          <w:p w14:paraId="41E3ACC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203-199-4</w:t>
            </w:r>
          </w:p>
          <w:p w14:paraId="566921D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234-284-4</w:t>
            </w:r>
          </w:p>
          <w:p w14:paraId="1A4522FC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241-427-4</w:t>
            </w:r>
          </w:p>
          <w:p w14:paraId="695BCF2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246-672-0</w:t>
            </w:r>
          </w:p>
          <w:p w14:paraId="0226C81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247-770-6</w:t>
            </w:r>
          </w:p>
          <w:p w14:paraId="24D6C15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250-339-5</w:t>
            </w:r>
          </w:p>
          <w:p w14:paraId="5DC32BA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257-907-1</w:t>
            </w:r>
          </w:p>
          <w:p w14:paraId="236E6D6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284-325-5</w:t>
            </w:r>
          </w:p>
          <w:p w14:paraId="5E66CF3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291-844-0</w:t>
            </w:r>
          </w:p>
          <w:p w14:paraId="29278A68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</w:t>
            </w:r>
          </w:p>
          <w:p w14:paraId="6BA46383" w14:textId="6CF57811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134" w:type="dxa"/>
          </w:tcPr>
          <w:p w14:paraId="200C1E8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104-40-5</w:t>
            </w:r>
          </w:p>
          <w:p w14:paraId="0BFC391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11066-49-2</w:t>
            </w:r>
          </w:p>
          <w:p w14:paraId="6626566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17404-66-9</w:t>
            </w:r>
          </w:p>
          <w:p w14:paraId="67CEB39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25154-52-3</w:t>
            </w:r>
          </w:p>
          <w:p w14:paraId="7FCBBA4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26543-97-5</w:t>
            </w:r>
          </w:p>
          <w:p w14:paraId="45B7537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30784-30-6</w:t>
            </w:r>
          </w:p>
          <w:p w14:paraId="250A1CA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52427-13-1</w:t>
            </w:r>
          </w:p>
          <w:p w14:paraId="0FFA086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84852-15-3</w:t>
            </w:r>
          </w:p>
          <w:p w14:paraId="0620900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90481-04-2</w:t>
            </w:r>
          </w:p>
          <w:p w14:paraId="2A4198F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521947-27-3</w:t>
            </w:r>
          </w:p>
          <w:p w14:paraId="3195CEF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186825-36-5</w:t>
            </w:r>
          </w:p>
          <w:p w14:paraId="5B328D8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142731-63-3</w:t>
            </w:r>
          </w:p>
          <w:p w14:paraId="3D6CA18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186825-39-8</w:t>
            </w:r>
          </w:p>
          <w:p w14:paraId="1C8A9785" w14:textId="0B7C9873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 others</w:t>
            </w:r>
          </w:p>
        </w:tc>
        <w:tc>
          <w:tcPr>
            <w:tcW w:w="1560" w:type="dxa"/>
          </w:tcPr>
          <w:p w14:paraId="45F12B4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Repr. 2</w:t>
            </w:r>
          </w:p>
          <w:p w14:paraId="5016F34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Acute Tox. 4 *</w:t>
            </w:r>
          </w:p>
          <w:p w14:paraId="1B80B20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Corr. 1B</w:t>
            </w:r>
          </w:p>
          <w:p w14:paraId="3339B2D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ENV 1</w:t>
            </w:r>
          </w:p>
          <w:p w14:paraId="478DEFB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0BE397C5" w14:textId="2B312521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176A35F0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H361fd</w:t>
            </w:r>
          </w:p>
          <w:p w14:paraId="60A3EE95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H302</w:t>
            </w:r>
          </w:p>
          <w:p w14:paraId="0C04C564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H314</w:t>
            </w:r>
          </w:p>
          <w:p w14:paraId="2E153916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EUH430</w:t>
            </w:r>
          </w:p>
          <w:p w14:paraId="7F3BDDD3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H400</w:t>
            </w:r>
          </w:p>
          <w:p w14:paraId="35421ADD" w14:textId="36B9E9E1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H410</w:t>
            </w:r>
          </w:p>
        </w:tc>
        <w:tc>
          <w:tcPr>
            <w:tcW w:w="1418" w:type="dxa"/>
          </w:tcPr>
          <w:p w14:paraId="154E2AE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2D0319C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380C242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44D30CE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440D4FE6" w14:textId="6FA40BD5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366D08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H361fd</w:t>
            </w:r>
          </w:p>
          <w:p w14:paraId="1A59D4E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H302</w:t>
            </w:r>
          </w:p>
          <w:p w14:paraId="0348AAC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H314</w:t>
            </w:r>
          </w:p>
          <w:p w14:paraId="15CC9BD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4DBF0C8F" w14:textId="65835123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3551BA45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63A74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CC87E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</w:p>
          <w:p w14:paraId="3685864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</w:p>
          <w:p w14:paraId="3B7C120D" w14:textId="5BAD2BC5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59145FAC" w14:textId="21CD5D88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</w:p>
        </w:tc>
      </w:tr>
      <w:tr w:rsidR="005B6169" w:rsidRPr="009135DC" w14:paraId="25B89A91" w14:textId="77777777" w:rsidTr="734C9EE2">
        <w:trPr>
          <w:trHeight w:val="1200"/>
        </w:trPr>
        <w:tc>
          <w:tcPr>
            <w:tcW w:w="1403" w:type="dxa"/>
          </w:tcPr>
          <w:p w14:paraId="7AB621EB" w14:textId="2F6FC980" w:rsidR="00D53E53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421E5FB6" w:rsidRPr="734C9EE2">
              <w:rPr>
                <w:rFonts w:ascii="Times New Roman" w:hAnsi="Times New Roman" w:cs="Times New Roman"/>
                <w:sz w:val="20"/>
                <w:szCs w:val="20"/>
              </w:rPr>
              <w:t>602-080-00-8</w:t>
            </w:r>
          </w:p>
        </w:tc>
        <w:tc>
          <w:tcPr>
            <w:tcW w:w="2266" w:type="dxa"/>
          </w:tcPr>
          <w:p w14:paraId="58C22C5D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alkanes, C10-13,</w:t>
            </w:r>
          </w:p>
          <w:p w14:paraId="2C2CC21B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chloro; chlorinated</w:t>
            </w:r>
          </w:p>
          <w:p w14:paraId="384036F9" w14:textId="4C1F42E0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paraffins, C10-13</w:t>
            </w:r>
          </w:p>
        </w:tc>
        <w:tc>
          <w:tcPr>
            <w:tcW w:w="1299" w:type="dxa"/>
          </w:tcPr>
          <w:p w14:paraId="1289B904" w14:textId="4F605AA8" w:rsidR="00D53E53" w:rsidRPr="008E6527" w:rsidRDefault="00D53E53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287-476-5</w:t>
            </w:r>
          </w:p>
        </w:tc>
        <w:tc>
          <w:tcPr>
            <w:tcW w:w="1134" w:type="dxa"/>
          </w:tcPr>
          <w:p w14:paraId="488B77AA" w14:textId="3E82BE6A" w:rsidR="00D53E53" w:rsidRPr="008E6527" w:rsidRDefault="00D53E53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85535-84-8</w:t>
            </w:r>
          </w:p>
        </w:tc>
        <w:tc>
          <w:tcPr>
            <w:tcW w:w="1560" w:type="dxa"/>
          </w:tcPr>
          <w:p w14:paraId="2F67C1D7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3A84183E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78A2D2C5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197CBE03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297A8ADA" w14:textId="61924909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2CDBF64A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0D842ECE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230457F9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78AFBBB4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5D2D9BB8" w14:textId="08C0D6D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77D648CF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2B436B1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39BBC978" w14:textId="06A30A22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11206DCB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2420CA22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742CE272" w14:textId="18F73579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78F83828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EUH066</w:t>
            </w:r>
          </w:p>
        </w:tc>
        <w:tc>
          <w:tcPr>
            <w:tcW w:w="1418" w:type="dxa"/>
          </w:tcPr>
          <w:p w14:paraId="658F4366" w14:textId="77777777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D3D55C" w14:textId="74CE8BFF" w:rsidR="00D53E53" w:rsidRPr="008E6527" w:rsidRDefault="421E5FB6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44199D69" w14:textId="27F94383" w:rsidR="00D53E53" w:rsidRPr="008E6527" w:rsidRDefault="00D53E53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6A13D36F" w14:textId="77777777" w:rsidTr="734C9EE2">
        <w:trPr>
          <w:trHeight w:val="1200"/>
        </w:trPr>
        <w:tc>
          <w:tcPr>
            <w:tcW w:w="1403" w:type="dxa"/>
          </w:tcPr>
          <w:p w14:paraId="6FB3FB38" w14:textId="7F424317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602-095-00-X</w:t>
            </w:r>
          </w:p>
        </w:tc>
        <w:tc>
          <w:tcPr>
            <w:tcW w:w="2266" w:type="dxa"/>
          </w:tcPr>
          <w:p w14:paraId="5B598F7C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alkanes, C14-17, chloro;</w:t>
            </w:r>
          </w:p>
          <w:p w14:paraId="66B98CBA" w14:textId="15E28076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chlorinated paraffins, C14-17</w:t>
            </w:r>
          </w:p>
        </w:tc>
        <w:tc>
          <w:tcPr>
            <w:tcW w:w="1299" w:type="dxa"/>
          </w:tcPr>
          <w:p w14:paraId="77589F4C" w14:textId="2D66DE60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287-477-0</w:t>
            </w:r>
          </w:p>
        </w:tc>
        <w:tc>
          <w:tcPr>
            <w:tcW w:w="1134" w:type="dxa"/>
          </w:tcPr>
          <w:p w14:paraId="1DE41DBF" w14:textId="5E6DC27E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85535-85-9</w:t>
            </w:r>
          </w:p>
        </w:tc>
        <w:tc>
          <w:tcPr>
            <w:tcW w:w="1560" w:type="dxa"/>
          </w:tcPr>
          <w:p w14:paraId="33CB4FC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Lact.</w:t>
            </w:r>
          </w:p>
          <w:p w14:paraId="19BFCC9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6E17E9FB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2678466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5355FB08" w14:textId="6F32DABA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0CFDF99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H362 </w:t>
            </w:r>
          </w:p>
          <w:p w14:paraId="065C346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EUH440 EUH441 </w:t>
            </w:r>
          </w:p>
          <w:p w14:paraId="1A5214A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248C4929" w14:textId="59EF12F9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H410</w:t>
            </w:r>
          </w:p>
        </w:tc>
        <w:tc>
          <w:tcPr>
            <w:tcW w:w="1418" w:type="dxa"/>
          </w:tcPr>
          <w:p w14:paraId="43B7BF2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34DF68E9" w14:textId="7B2D668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79C88344" w14:textId="17C332B2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H362 EUH441 H410</w:t>
            </w:r>
          </w:p>
        </w:tc>
        <w:tc>
          <w:tcPr>
            <w:tcW w:w="1417" w:type="dxa"/>
          </w:tcPr>
          <w:p w14:paraId="1C60B2A1" w14:textId="367C8EA3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EUH066</w:t>
            </w:r>
          </w:p>
        </w:tc>
        <w:tc>
          <w:tcPr>
            <w:tcW w:w="1418" w:type="dxa"/>
          </w:tcPr>
          <w:p w14:paraId="44B185C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78D0F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</w:p>
          <w:p w14:paraId="696530F3" w14:textId="32EFF702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9135DC" w14:paraId="3807CEB7" w14:textId="77777777" w:rsidTr="734C9EE2">
        <w:trPr>
          <w:trHeight w:val="1200"/>
        </w:trPr>
        <w:tc>
          <w:tcPr>
            <w:tcW w:w="1403" w:type="dxa"/>
          </w:tcPr>
          <w:p w14:paraId="4786273F" w14:textId="506E8A95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603-180-00-4</w:t>
            </w:r>
          </w:p>
        </w:tc>
        <w:tc>
          <w:tcPr>
            <w:tcW w:w="2266" w:type="dxa"/>
          </w:tcPr>
          <w:p w14:paraId="7BC80C3A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cholecalciferol (ISO);</w:t>
            </w:r>
          </w:p>
          <w:p w14:paraId="009C8743" w14:textId="4489F6B8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colecalciferol; vitamin D3</w:t>
            </w:r>
          </w:p>
        </w:tc>
        <w:tc>
          <w:tcPr>
            <w:tcW w:w="1299" w:type="dxa"/>
          </w:tcPr>
          <w:p w14:paraId="0FFDD3FC" w14:textId="7BCACF2D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200-673-2</w:t>
            </w:r>
          </w:p>
        </w:tc>
        <w:tc>
          <w:tcPr>
            <w:tcW w:w="1134" w:type="dxa"/>
          </w:tcPr>
          <w:p w14:paraId="17BA1855" w14:textId="2E7AE57D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67-97-0</w:t>
            </w:r>
          </w:p>
        </w:tc>
        <w:tc>
          <w:tcPr>
            <w:tcW w:w="1560" w:type="dxa"/>
          </w:tcPr>
          <w:p w14:paraId="3BC2B4D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37A174E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2</w:t>
            </w:r>
          </w:p>
          <w:p w14:paraId="480F7E7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2</w:t>
            </w:r>
          </w:p>
          <w:p w14:paraId="15746BD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2</w:t>
            </w:r>
          </w:p>
          <w:p w14:paraId="5944332E" w14:textId="2E58BB58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</w:tc>
        <w:tc>
          <w:tcPr>
            <w:tcW w:w="1417" w:type="dxa"/>
          </w:tcPr>
          <w:p w14:paraId="1D17DBF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375E40A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35E37A7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 H300</w:t>
            </w:r>
          </w:p>
          <w:p w14:paraId="286C5A0B" w14:textId="72DF3193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</w:t>
            </w:r>
          </w:p>
        </w:tc>
        <w:tc>
          <w:tcPr>
            <w:tcW w:w="1418" w:type="dxa"/>
          </w:tcPr>
          <w:p w14:paraId="777DD3A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GHS06</w:t>
            </w:r>
          </w:p>
          <w:p w14:paraId="312CB1D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5FC7308F" w14:textId="1AAE48D0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2B2C1BA5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562D58B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24B235A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 H300</w:t>
            </w:r>
          </w:p>
          <w:p w14:paraId="779ED29C" w14:textId="63C1568E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</w:t>
            </w:r>
          </w:p>
        </w:tc>
        <w:tc>
          <w:tcPr>
            <w:tcW w:w="1417" w:type="dxa"/>
          </w:tcPr>
          <w:p w14:paraId="2302A3C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226E5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inhalation: ATE =</w:t>
            </w:r>
          </w:p>
          <w:p w14:paraId="42EFB08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0,05 mg/L (dusts or</w:t>
            </w:r>
          </w:p>
          <w:p w14:paraId="005442B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mists)</w:t>
            </w:r>
          </w:p>
          <w:p w14:paraId="3B8F9915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dermal: ATE = 50</w:t>
            </w:r>
          </w:p>
          <w:p w14:paraId="0EF07C1F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mg/kg bw</w:t>
            </w:r>
          </w:p>
          <w:p w14:paraId="3AD669AF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oral: ATE = 35 mg/kg</w:t>
            </w:r>
          </w:p>
          <w:p w14:paraId="4EA12FCC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bw</w:t>
            </w:r>
          </w:p>
          <w:p w14:paraId="18B37B0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1; H372: C</w:t>
            </w:r>
          </w:p>
          <w:p w14:paraId="388488A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≥ 3 %</w:t>
            </w:r>
          </w:p>
          <w:p w14:paraId="4F7C1E5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2; H373:</w:t>
            </w:r>
          </w:p>
          <w:p w14:paraId="37511155" w14:textId="6BC06752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0,3 % ≤ C &lt; 3 %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3C12CB2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54F88BDD" w14:textId="77777777" w:rsidTr="734C9EE2">
        <w:trPr>
          <w:trHeight w:val="1200"/>
        </w:trPr>
        <w:tc>
          <w:tcPr>
            <w:tcW w:w="1403" w:type="dxa"/>
          </w:tcPr>
          <w:p w14:paraId="58188702" w14:textId="2EDF1970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604-030-00-0</w:t>
            </w:r>
          </w:p>
        </w:tc>
        <w:tc>
          <w:tcPr>
            <w:tcW w:w="2266" w:type="dxa"/>
          </w:tcPr>
          <w:p w14:paraId="542758D5" w14:textId="048DA7D9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4,4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’</w:t>
            </w: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  <w:p w14:paraId="400042B9" w14:textId="0487D5F3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Isopropylidenediphenol; [bisphenol A]</w:t>
            </w:r>
          </w:p>
        </w:tc>
        <w:tc>
          <w:tcPr>
            <w:tcW w:w="1299" w:type="dxa"/>
          </w:tcPr>
          <w:p w14:paraId="650C9BBB" w14:textId="6A277456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201-245-8</w:t>
            </w:r>
          </w:p>
        </w:tc>
        <w:tc>
          <w:tcPr>
            <w:tcW w:w="1134" w:type="dxa"/>
          </w:tcPr>
          <w:p w14:paraId="2FBF3DAF" w14:textId="06A6F5C4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80-05-7</w:t>
            </w:r>
          </w:p>
        </w:tc>
        <w:tc>
          <w:tcPr>
            <w:tcW w:w="1560" w:type="dxa"/>
          </w:tcPr>
          <w:p w14:paraId="4E2F109B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Repr. 1B</w:t>
            </w:r>
          </w:p>
          <w:p w14:paraId="7E9CF12F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ED HH 1</w:t>
            </w:r>
          </w:p>
          <w:p w14:paraId="65DD80F9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STOT SE 3</w:t>
            </w:r>
          </w:p>
          <w:p w14:paraId="7DA9B5AF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Eye Dam. 1</w:t>
            </w:r>
          </w:p>
          <w:p w14:paraId="72ABE39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  <w:p w14:paraId="47483E14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ENV 1</w:t>
            </w:r>
          </w:p>
          <w:p w14:paraId="39824DB9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56AE39DD" w14:textId="56EC7E7C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49BD3170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H360F</w:t>
            </w:r>
          </w:p>
          <w:p w14:paraId="7A1E8015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EUH380</w:t>
            </w:r>
          </w:p>
          <w:p w14:paraId="7F24A321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H335</w:t>
            </w:r>
          </w:p>
          <w:p w14:paraId="3B9332C8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H318</w:t>
            </w:r>
          </w:p>
          <w:p w14:paraId="190FFDFF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H317</w:t>
            </w:r>
          </w:p>
          <w:p w14:paraId="158FE33A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EUH430</w:t>
            </w:r>
          </w:p>
          <w:p w14:paraId="4C0CD56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74EEC493" w14:textId="2363A623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40E95EC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53E534B5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1B23E3B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4AE4974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6F82DD2" w14:textId="3E8CAC41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35B90032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H360F</w:t>
            </w:r>
          </w:p>
          <w:p w14:paraId="15495C0D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EUH380</w:t>
            </w:r>
          </w:p>
          <w:p w14:paraId="3A5D290D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H335</w:t>
            </w:r>
          </w:p>
          <w:p w14:paraId="22FCB8C2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H318</w:t>
            </w:r>
          </w:p>
          <w:p w14:paraId="5448A691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H317</w:t>
            </w:r>
          </w:p>
          <w:p w14:paraId="022AFC72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EUH430</w:t>
            </w:r>
          </w:p>
          <w:p w14:paraId="7A0292D9" w14:textId="462346E1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4FC88C9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62F8A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</w:p>
          <w:p w14:paraId="5BC5425C" w14:textId="71E5F908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398F994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46D8564C" w14:textId="77777777" w:rsidTr="734C9EE2">
        <w:trPr>
          <w:trHeight w:val="1200"/>
        </w:trPr>
        <w:tc>
          <w:tcPr>
            <w:tcW w:w="1403" w:type="dxa"/>
          </w:tcPr>
          <w:p w14:paraId="17056693" w14:textId="069BBE3B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604-075-00-6</w:t>
            </w:r>
          </w:p>
        </w:tc>
        <w:tc>
          <w:tcPr>
            <w:tcW w:w="2266" w:type="dxa"/>
          </w:tcPr>
          <w:p w14:paraId="2BAC2BF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4-(1,1,3,3-</w:t>
            </w:r>
          </w:p>
          <w:p w14:paraId="0720489B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tetramethylbutyl)phe</w:t>
            </w:r>
          </w:p>
          <w:p w14:paraId="453CE367" w14:textId="20705365" w:rsidR="009135DC" w:rsidRPr="008E6527" w:rsidRDefault="009135DC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nol; 4-tert-octylphenol</w:t>
            </w:r>
          </w:p>
        </w:tc>
        <w:tc>
          <w:tcPr>
            <w:tcW w:w="1299" w:type="dxa"/>
          </w:tcPr>
          <w:p w14:paraId="4BECC3A1" w14:textId="4B6450D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205-426-2</w:t>
            </w:r>
          </w:p>
        </w:tc>
        <w:tc>
          <w:tcPr>
            <w:tcW w:w="1134" w:type="dxa"/>
          </w:tcPr>
          <w:p w14:paraId="5519CFD4" w14:textId="627E18CD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140-66-9</w:t>
            </w:r>
          </w:p>
        </w:tc>
        <w:tc>
          <w:tcPr>
            <w:tcW w:w="1560" w:type="dxa"/>
          </w:tcPr>
          <w:p w14:paraId="1A8A625E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Irrit. 2</w:t>
            </w:r>
          </w:p>
          <w:p w14:paraId="49EC6738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Eye Dam. 1</w:t>
            </w:r>
          </w:p>
          <w:p w14:paraId="0D40BC98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ED ENV 1</w:t>
            </w:r>
          </w:p>
          <w:p w14:paraId="078FC04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5A46D7C6" w14:textId="30CF3776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188F660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H315</w:t>
            </w:r>
          </w:p>
          <w:p w14:paraId="504A3BA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4ADECA4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600325D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6AD0A603" w14:textId="73CF8258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7AC8509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71C9B7E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617DAE2F" w14:textId="62A11885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59368D0B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H315</w:t>
            </w:r>
          </w:p>
          <w:p w14:paraId="1CCDB9F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1B63D97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2D902CE6" w14:textId="609ADF41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0F1735A5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71B65D" w14:textId="14EA0B57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0D6DC2D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13D6AE0D" w14:textId="77777777" w:rsidTr="734C9EE2">
        <w:trPr>
          <w:trHeight w:val="1200"/>
        </w:trPr>
        <w:tc>
          <w:tcPr>
            <w:tcW w:w="1403" w:type="dxa"/>
          </w:tcPr>
          <w:p w14:paraId="08F16601" w14:textId="33C5FBDC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604-090-00-8</w:t>
            </w:r>
          </w:p>
        </w:tc>
        <w:tc>
          <w:tcPr>
            <w:tcW w:w="2266" w:type="dxa"/>
          </w:tcPr>
          <w:p w14:paraId="2FE2E957" w14:textId="50FF26B8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4-tert-butylphenol</w:t>
            </w:r>
          </w:p>
        </w:tc>
        <w:tc>
          <w:tcPr>
            <w:tcW w:w="1299" w:type="dxa"/>
          </w:tcPr>
          <w:p w14:paraId="2F1E7231" w14:textId="677D3775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202-679-0</w:t>
            </w:r>
          </w:p>
        </w:tc>
        <w:tc>
          <w:tcPr>
            <w:tcW w:w="1134" w:type="dxa"/>
          </w:tcPr>
          <w:p w14:paraId="3E0F957F" w14:textId="49C582CF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98-54-4</w:t>
            </w:r>
          </w:p>
        </w:tc>
        <w:tc>
          <w:tcPr>
            <w:tcW w:w="1560" w:type="dxa"/>
          </w:tcPr>
          <w:p w14:paraId="393809FA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Repr. 2</w:t>
            </w:r>
          </w:p>
          <w:p w14:paraId="35E3A04D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Irrit. 2</w:t>
            </w:r>
          </w:p>
          <w:p w14:paraId="788973B3" w14:textId="77777777" w:rsidR="009135DC" w:rsidRPr="00DB6793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Eye Dam. 1</w:t>
            </w:r>
          </w:p>
          <w:p w14:paraId="4C28900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ENV 1</w:t>
            </w:r>
          </w:p>
          <w:p w14:paraId="76E6FEDA" w14:textId="4B2AACC5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3F32D2F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</w:t>
            </w:r>
          </w:p>
          <w:p w14:paraId="1BD3251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H315</w:t>
            </w:r>
          </w:p>
          <w:p w14:paraId="0E41DBE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0F9D5DB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16CBE99C" w14:textId="232135E9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4C1DEBDC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2EE23F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74E5F0A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27CDB541" w14:textId="344D11AD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BABF4E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</w:t>
            </w:r>
          </w:p>
          <w:p w14:paraId="5EDE768A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H315</w:t>
            </w:r>
          </w:p>
          <w:p w14:paraId="1776705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35BF8148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19AF3F34" w14:textId="0ECF874B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7318776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A93ECD" w14:textId="5923BDB9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53DB0188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0CAB5AD0" w14:textId="77777777" w:rsidTr="734C9EE2">
        <w:trPr>
          <w:trHeight w:val="1200"/>
        </w:trPr>
        <w:tc>
          <w:tcPr>
            <w:tcW w:w="1403" w:type="dxa"/>
          </w:tcPr>
          <w:p w14:paraId="637D926B" w14:textId="643E871D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604-092-00-9</w:t>
            </w:r>
          </w:p>
        </w:tc>
        <w:tc>
          <w:tcPr>
            <w:tcW w:w="2266" w:type="dxa"/>
          </w:tcPr>
          <w:p w14:paraId="1839499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phenol, 2-dodecyl-,</w:t>
            </w:r>
          </w:p>
          <w:p w14:paraId="68C9E2E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branched [1]</w:t>
            </w:r>
          </w:p>
          <w:p w14:paraId="2411993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phenol, 3-dodecyl-,</w:t>
            </w:r>
          </w:p>
          <w:p w14:paraId="636703F0" w14:textId="522FDE1F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branched [2]</w:t>
            </w:r>
          </w:p>
        </w:tc>
        <w:tc>
          <w:tcPr>
            <w:tcW w:w="1299" w:type="dxa"/>
          </w:tcPr>
          <w:p w14:paraId="020EEBB4" w14:textId="116930DE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0B8473D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1801269-</w:t>
            </w:r>
          </w:p>
          <w:p w14:paraId="735BD11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80-6 [1]</w:t>
            </w:r>
          </w:p>
          <w:p w14:paraId="247274F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1801269-</w:t>
            </w:r>
          </w:p>
          <w:p w14:paraId="1174FFE2" w14:textId="55FD23EE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77-1 [2]</w:t>
            </w:r>
          </w:p>
        </w:tc>
        <w:tc>
          <w:tcPr>
            <w:tcW w:w="1560" w:type="dxa"/>
          </w:tcPr>
          <w:p w14:paraId="6B584E41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Repr. 1B</w:t>
            </w:r>
          </w:p>
          <w:p w14:paraId="35BF09E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Corr. 1C</w:t>
            </w:r>
          </w:p>
          <w:p w14:paraId="7CEC9BB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Eye Dam. 1</w:t>
            </w:r>
          </w:p>
          <w:p w14:paraId="1C1FAF4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50892A04" w14:textId="0693F5F6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754F968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</w:t>
            </w:r>
          </w:p>
          <w:p w14:paraId="094FF4F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H314</w:t>
            </w:r>
          </w:p>
          <w:p w14:paraId="5B7696A7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6F7E717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391DACAD" w14:textId="60D3B22D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3467615C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D0EC74E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3B01071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42763ECA" w14:textId="31795AF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17A38143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</w:t>
            </w:r>
          </w:p>
          <w:p w14:paraId="76A29E6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H314</w:t>
            </w:r>
          </w:p>
          <w:p w14:paraId="57A40F64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  <w:p w14:paraId="4D53B255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ED56C0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EF42DF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</w:p>
          <w:p w14:paraId="1225BE7F" w14:textId="15725E96" w:rsidR="009135DC" w:rsidRPr="008E6527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4D09D132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737425" w14:paraId="7674980D" w14:textId="77777777" w:rsidTr="734C9EE2">
        <w:trPr>
          <w:trHeight w:val="1962"/>
        </w:trPr>
        <w:tc>
          <w:tcPr>
            <w:tcW w:w="1403" w:type="dxa"/>
          </w:tcPr>
          <w:p w14:paraId="24C78367" w14:textId="16F8ECDB" w:rsidR="009135DC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111A888" w:rsidRPr="734C9EE2">
              <w:rPr>
                <w:rFonts w:ascii="Times New Roman" w:hAnsi="Times New Roman" w:cs="Times New Roman"/>
                <w:sz w:val="20"/>
                <w:szCs w:val="20"/>
              </w:rPr>
              <w:t>604-097-00-6</w:t>
            </w:r>
          </w:p>
        </w:tc>
        <w:tc>
          <w:tcPr>
            <w:tcW w:w="2266" w:type="dxa"/>
          </w:tcPr>
          <w:p w14:paraId="0069F069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2,4,6-tri-tert-</w:t>
            </w:r>
          </w:p>
          <w:p w14:paraId="1508D5D8" w14:textId="7B38ACCE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butylphenol</w:t>
            </w:r>
          </w:p>
        </w:tc>
        <w:tc>
          <w:tcPr>
            <w:tcW w:w="1299" w:type="dxa"/>
          </w:tcPr>
          <w:p w14:paraId="0F0087A1" w14:textId="484A51AC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211-989-5</w:t>
            </w:r>
          </w:p>
        </w:tc>
        <w:tc>
          <w:tcPr>
            <w:tcW w:w="1134" w:type="dxa"/>
          </w:tcPr>
          <w:p w14:paraId="225FDBE5" w14:textId="662C1EDB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732-26-3</w:t>
            </w:r>
          </w:p>
        </w:tc>
        <w:tc>
          <w:tcPr>
            <w:tcW w:w="1560" w:type="dxa"/>
          </w:tcPr>
          <w:p w14:paraId="45A89C90" w14:textId="77777777" w:rsidR="009135DC" w:rsidRPr="0077705E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77705E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Repr. 1B</w:t>
            </w:r>
          </w:p>
          <w:p w14:paraId="708B1474" w14:textId="77777777" w:rsidR="009135DC" w:rsidRPr="0077705E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77705E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Acute Tox. 4</w:t>
            </w:r>
          </w:p>
          <w:p w14:paraId="1CAF0F38" w14:textId="77777777" w:rsidR="009135DC" w:rsidRPr="0077705E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77705E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STOT RE 2</w:t>
            </w:r>
          </w:p>
          <w:p w14:paraId="02E79C22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 xml:space="preserve">Skin Sens. 1B </w:t>
            </w:r>
          </w:p>
          <w:p w14:paraId="0A5D6E17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5283A0B4" w14:textId="229CA5AC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8C70F4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1CD626B2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2717BD14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H373 (liver)</w:t>
            </w:r>
          </w:p>
          <w:p w14:paraId="54BD71EB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H317 EUH440</w:t>
            </w:r>
          </w:p>
          <w:p w14:paraId="1EB9024B" w14:textId="5E973D6C" w:rsidR="00A27521" w:rsidRPr="00737425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</w:p>
        </w:tc>
        <w:tc>
          <w:tcPr>
            <w:tcW w:w="1418" w:type="dxa"/>
          </w:tcPr>
          <w:p w14:paraId="6B1C525D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890BCD6" w14:textId="77777777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3A99B61D" w14:textId="23A92BBF" w:rsidR="009135DC" w:rsidRPr="008E6527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2BFFF53C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156FD724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45DF2D79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H373 (liver)</w:t>
            </w:r>
          </w:p>
          <w:p w14:paraId="35EC3939" w14:textId="1DE06668" w:rsidR="00A27521" w:rsidRPr="00737425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H317 EUH440</w:t>
            </w:r>
          </w:p>
        </w:tc>
        <w:tc>
          <w:tcPr>
            <w:tcW w:w="1417" w:type="dxa"/>
          </w:tcPr>
          <w:p w14:paraId="425C0C82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</w:p>
        </w:tc>
        <w:tc>
          <w:tcPr>
            <w:tcW w:w="1418" w:type="dxa"/>
          </w:tcPr>
          <w:p w14:paraId="70B2B60A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oral: ATE = 500</w:t>
            </w:r>
          </w:p>
          <w:p w14:paraId="6058B808" w14:textId="221F2FA1" w:rsidR="009135DC" w:rsidRPr="00737425" w:rsidRDefault="0111A888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 xml:space="preserve">mg/kg </w:t>
            </w:r>
            <w:r w:rsidRPr="734C9EE2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>bw</w:t>
            </w:r>
            <w:r w:rsidR="008B5074">
              <w:rPr>
                <w:rFonts w:ascii="Times New Roman" w:hAnsi="Times New Roman" w:cs="Times New Roman"/>
                <w:sz w:val="20"/>
                <w:szCs w:val="20"/>
                <w:lang w:val="da-DK"/>
              </w:rPr>
              <w:t>’</w:t>
            </w:r>
          </w:p>
        </w:tc>
        <w:tc>
          <w:tcPr>
            <w:tcW w:w="709" w:type="dxa"/>
          </w:tcPr>
          <w:p w14:paraId="4698FED2" w14:textId="77777777" w:rsidR="009135DC" w:rsidRPr="00737425" w:rsidRDefault="009135DC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</w:p>
        </w:tc>
      </w:tr>
      <w:tr w:rsidR="005B6169" w:rsidRPr="009135DC" w14:paraId="4279E2A6" w14:textId="77777777" w:rsidTr="734C9EE2">
        <w:trPr>
          <w:trHeight w:val="583"/>
        </w:trPr>
        <w:tc>
          <w:tcPr>
            <w:tcW w:w="1403" w:type="dxa"/>
          </w:tcPr>
          <w:p w14:paraId="1E59E2C9" w14:textId="54A26EE5" w:rsidR="00B668B7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604-098-00-1</w:t>
            </w:r>
          </w:p>
        </w:tc>
        <w:tc>
          <w:tcPr>
            <w:tcW w:w="2266" w:type="dxa"/>
          </w:tcPr>
          <w:p w14:paraId="795E048B" w14:textId="6E78E8BF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4,4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’</w:t>
            </w: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  <w:p w14:paraId="26E14C4C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sulphonyldiphenol; [bisphenol S]</w:t>
            </w:r>
          </w:p>
        </w:tc>
        <w:tc>
          <w:tcPr>
            <w:tcW w:w="1299" w:type="dxa"/>
          </w:tcPr>
          <w:p w14:paraId="1926830B" w14:textId="58220CD6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201-250-5</w:t>
            </w:r>
          </w:p>
        </w:tc>
        <w:tc>
          <w:tcPr>
            <w:tcW w:w="1134" w:type="dxa"/>
          </w:tcPr>
          <w:p w14:paraId="757DF2B7" w14:textId="77777777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80-09-1</w:t>
            </w:r>
          </w:p>
        </w:tc>
        <w:tc>
          <w:tcPr>
            <w:tcW w:w="1560" w:type="dxa"/>
          </w:tcPr>
          <w:p w14:paraId="7BD55FBF" w14:textId="77777777" w:rsidR="00B668B7" w:rsidRPr="00737425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Repr. 1B ED HH 1</w:t>
            </w:r>
          </w:p>
          <w:p w14:paraId="43C71999" w14:textId="77777777" w:rsidR="00B668B7" w:rsidRPr="00737425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ED ENV 1</w:t>
            </w:r>
          </w:p>
        </w:tc>
        <w:tc>
          <w:tcPr>
            <w:tcW w:w="1417" w:type="dxa"/>
          </w:tcPr>
          <w:p w14:paraId="482DDC1F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H360FD EUH380 EUH430</w:t>
            </w:r>
          </w:p>
        </w:tc>
        <w:tc>
          <w:tcPr>
            <w:tcW w:w="1418" w:type="dxa"/>
          </w:tcPr>
          <w:p w14:paraId="22626D6D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50CB21C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319A8E6" w14:textId="3B6F0781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H360FD EUH380 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4A715965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7F495C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232E4E2D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61174BE3" w14:textId="77777777" w:rsidTr="734C9EE2">
        <w:trPr>
          <w:trHeight w:val="6613"/>
        </w:trPr>
        <w:tc>
          <w:tcPr>
            <w:tcW w:w="1403" w:type="dxa"/>
          </w:tcPr>
          <w:p w14:paraId="58F8CD06" w14:textId="17DEA1BF" w:rsidR="00A27521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604-100-00-0</w:t>
            </w:r>
          </w:p>
        </w:tc>
        <w:tc>
          <w:tcPr>
            <w:tcW w:w="2266" w:type="dxa"/>
          </w:tcPr>
          <w:p w14:paraId="4DFF8E5E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nonylphenol,</w:t>
            </w:r>
          </w:p>
          <w:p w14:paraId="60059695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branched and linear,</w:t>
            </w:r>
          </w:p>
          <w:p w14:paraId="516EBFF9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ethoxylated (with</w:t>
            </w:r>
          </w:p>
          <w:p w14:paraId="20C7983D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average molecular</w:t>
            </w:r>
          </w:p>
          <w:p w14:paraId="24281B67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weight ≤ 1 540</w:t>
            </w:r>
          </w:p>
          <w:p w14:paraId="31AFFD95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g/mol) [includes</w:t>
            </w:r>
          </w:p>
          <w:p w14:paraId="47A01BB0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ortho-, meta-, para-</w:t>
            </w:r>
          </w:p>
          <w:p w14:paraId="6453119E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isomers or any</w:t>
            </w:r>
          </w:p>
          <w:p w14:paraId="5BDE4D66" w14:textId="797ADC3C" w:rsidR="008E6527" w:rsidRPr="008E6527" w:rsidRDefault="00A27521" w:rsidP="008E6527">
            <w:pPr>
              <w:pStyle w:val="TableParagraph"/>
              <w:ind w:left="108"/>
              <w:rPr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combination thereof]</w:t>
            </w:r>
          </w:p>
        </w:tc>
        <w:tc>
          <w:tcPr>
            <w:tcW w:w="1299" w:type="dxa"/>
          </w:tcPr>
          <w:p w14:paraId="6DE69A89" w14:textId="38CFCB1D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500-315-8</w:t>
            </w:r>
          </w:p>
          <w:p w14:paraId="5E53AC69" w14:textId="16AFF2E0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500-024-6</w:t>
            </w:r>
          </w:p>
          <w:p w14:paraId="60E72E19" w14:textId="77053EF5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500-045-0</w:t>
            </w:r>
          </w:p>
          <w:p w14:paraId="7F42B73C" w14:textId="1F4D3710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500-209-1</w:t>
            </w:r>
          </w:p>
          <w:p w14:paraId="6926FEBF" w14:textId="7046369A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248-762-5</w:t>
            </w:r>
          </w:p>
          <w:p w14:paraId="7D8A76DE" w14:textId="50A9B153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243-816-4</w:t>
            </w:r>
          </w:p>
          <w:p w14:paraId="2BCF4F0D" w14:textId="19048EE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248-291-5</w:t>
            </w:r>
          </w:p>
          <w:p w14:paraId="0652A3F2" w14:textId="5EEAEDE9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230-770-5</w:t>
            </w:r>
          </w:p>
          <w:p w14:paraId="55A07152" w14:textId="75B5F41C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248-743-1</w:t>
            </w:r>
          </w:p>
          <w:p w14:paraId="2C2BFEAB" w14:textId="6062C8A9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247-555-7</w:t>
            </w:r>
          </w:p>
          <w:p w14:paraId="59B36C38" w14:textId="48B8EA3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248-293-6</w:t>
            </w:r>
          </w:p>
          <w:p w14:paraId="7A4C234F" w14:textId="3226BE86" w:rsidR="00A27521" w:rsidRPr="008E6527" w:rsidRDefault="008E6527" w:rsidP="008E6527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  <w:r w:rsidR="00A27521"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nd</w:t>
            </w: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A27521"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others</w:t>
            </w:r>
          </w:p>
        </w:tc>
        <w:tc>
          <w:tcPr>
            <w:tcW w:w="1134" w:type="dxa"/>
          </w:tcPr>
          <w:p w14:paraId="3FEB7814" w14:textId="78FE0C41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127087-87-0</w:t>
            </w:r>
          </w:p>
          <w:p w14:paraId="476A7E84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9016-45-9</w:t>
            </w:r>
          </w:p>
          <w:p w14:paraId="03495481" w14:textId="4529165E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26027-38-3</w:t>
            </w:r>
          </w:p>
          <w:p w14:paraId="1D1319CC" w14:textId="544BFE9F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68412-54-4</w:t>
            </w:r>
          </w:p>
          <w:p w14:paraId="7B19D7D3" w14:textId="0273F7E0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27986-36-3</w:t>
            </w:r>
          </w:p>
          <w:p w14:paraId="3C469601" w14:textId="35F9053F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20427-84-3</w:t>
            </w:r>
          </w:p>
          <w:p w14:paraId="37957B73" w14:textId="2D4B168F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27176-93-8</w:t>
            </w:r>
          </w:p>
          <w:p w14:paraId="31D56DA4" w14:textId="34AD402B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1119449-38-5</w:t>
            </w:r>
          </w:p>
          <w:p w14:paraId="63DBF256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7311-27-5</w:t>
            </w:r>
          </w:p>
          <w:p w14:paraId="1D70BB31" w14:textId="758391C0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27942-27-4</w:t>
            </w:r>
          </w:p>
          <w:p w14:paraId="4809222A" w14:textId="537B74AD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26264-02-8</w:t>
            </w:r>
          </w:p>
          <w:p w14:paraId="71646F4C" w14:textId="4237E97D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27177-05-5</w:t>
            </w:r>
          </w:p>
          <w:p w14:paraId="0FC783E7" w14:textId="760535AD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14409-72-4</w:t>
            </w:r>
          </w:p>
          <w:p w14:paraId="55F3850F" w14:textId="741BEF82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 others</w:t>
            </w:r>
          </w:p>
        </w:tc>
        <w:tc>
          <w:tcPr>
            <w:tcW w:w="1560" w:type="dxa"/>
          </w:tcPr>
          <w:p w14:paraId="69A40801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ENV 1</w:t>
            </w:r>
          </w:p>
          <w:p w14:paraId="54D3F863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7A4477EC" w14:textId="0273C952" w:rsidR="00201847" w:rsidRPr="008E6527" w:rsidRDefault="00A27521" w:rsidP="00201847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28389860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1E3A5FF6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2FB99305" w14:textId="408025FA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77DC986C" w14:textId="77777777" w:rsidR="00A27521" w:rsidRPr="008E6527" w:rsidRDefault="00A27521" w:rsidP="0046436A">
            <w:pPr>
              <w:pStyle w:val="TableParagraph"/>
              <w:ind w:left="1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7D49EB13" w14:textId="64D04F15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77CD4C6F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17CC23F4" w14:textId="19FA45CC" w:rsidR="00A27521" w:rsidRPr="008E6527" w:rsidRDefault="00A27521" w:rsidP="0046436A">
            <w:pPr>
              <w:pStyle w:val="TableParagraph"/>
              <w:ind w:left="129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0D8BF86C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3381A4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</w:p>
          <w:p w14:paraId="4DC6043A" w14:textId="0A012B0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</w:p>
        </w:tc>
        <w:tc>
          <w:tcPr>
            <w:tcW w:w="709" w:type="dxa"/>
          </w:tcPr>
          <w:p w14:paraId="15F5F93A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</w:t>
            </w:r>
          </w:p>
          <w:p w14:paraId="1866EE3B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</w:t>
            </w:r>
          </w:p>
          <w:p w14:paraId="3FCDFDD6" w14:textId="77777777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Z</w:t>
            </w:r>
          </w:p>
          <w:p w14:paraId="409CF95D" w14:textId="573C697B" w:rsidR="00A27521" w:rsidRPr="008E6527" w:rsidRDefault="79C0C5E6" w:rsidP="00201847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9135DC" w14:paraId="4FBA43BF" w14:textId="77777777" w:rsidTr="734C9EE2">
        <w:trPr>
          <w:trHeight w:val="1657"/>
        </w:trPr>
        <w:tc>
          <w:tcPr>
            <w:tcW w:w="1403" w:type="dxa"/>
          </w:tcPr>
          <w:p w14:paraId="59C410CD" w14:textId="0821AADE" w:rsidR="00BE72B7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460862A9" w:rsidRPr="734C9EE2">
              <w:rPr>
                <w:rFonts w:ascii="Times New Roman" w:hAnsi="Times New Roman" w:cs="Times New Roman"/>
                <w:sz w:val="20"/>
                <w:szCs w:val="20"/>
              </w:rPr>
              <w:t>606-034-00-8</w:t>
            </w:r>
          </w:p>
        </w:tc>
        <w:tc>
          <w:tcPr>
            <w:tcW w:w="2266" w:type="dxa"/>
          </w:tcPr>
          <w:p w14:paraId="785FF341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metribuzin (ISO); 4-</w:t>
            </w:r>
          </w:p>
          <w:p w14:paraId="14040DE3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amino-6-tert-butyl-3-</w:t>
            </w:r>
          </w:p>
          <w:p w14:paraId="7A9567F2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methylthio-1,2,4-</w:t>
            </w:r>
          </w:p>
          <w:p w14:paraId="50C1AEBE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triazin-5(4H)-one; 4-</w:t>
            </w:r>
          </w:p>
          <w:p w14:paraId="3159845E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amino-4,5-dihydro-6-</w:t>
            </w:r>
          </w:p>
          <w:p w14:paraId="5237DFB7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(1,1-dimethylethyl)-</w:t>
            </w:r>
          </w:p>
          <w:p w14:paraId="448E59F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3-methylthio-1,2,4-</w:t>
            </w:r>
          </w:p>
          <w:p w14:paraId="51C570D9" w14:textId="241DC3C1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triazin-5-one</w:t>
            </w:r>
          </w:p>
        </w:tc>
        <w:tc>
          <w:tcPr>
            <w:tcW w:w="1299" w:type="dxa"/>
          </w:tcPr>
          <w:p w14:paraId="1E870FA6" w14:textId="40E922D0" w:rsidR="00BE72B7" w:rsidRPr="008E6527" w:rsidRDefault="00BE72B7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244-209-7</w:t>
            </w:r>
          </w:p>
        </w:tc>
        <w:tc>
          <w:tcPr>
            <w:tcW w:w="1134" w:type="dxa"/>
          </w:tcPr>
          <w:p w14:paraId="3E700C7A" w14:textId="1168413E" w:rsidR="00BE72B7" w:rsidRPr="008E6527" w:rsidRDefault="00BE72B7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21087-64-9</w:t>
            </w:r>
          </w:p>
        </w:tc>
        <w:tc>
          <w:tcPr>
            <w:tcW w:w="1560" w:type="dxa"/>
          </w:tcPr>
          <w:p w14:paraId="1FD045FE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1419D3B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3DDB5D3C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2</w:t>
            </w:r>
          </w:p>
          <w:p w14:paraId="23948D28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6B9B6E7F" w14:textId="14F80084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758CCFBA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EUH380</w:t>
            </w:r>
          </w:p>
          <w:p w14:paraId="360A08F5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3A06788B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H373 (blood</w:t>
            </w:r>
          </w:p>
          <w:p w14:paraId="254B48A9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system)</w:t>
            </w:r>
          </w:p>
          <w:p w14:paraId="542F3EE7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44EAF798" w14:textId="338D1702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57C32441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7452C081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25B00E79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5296CFF" w14:textId="6E280A4D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8F93721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EUH380</w:t>
            </w:r>
          </w:p>
          <w:p w14:paraId="5BC49BF8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20A04EAA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H373 (blood</w:t>
            </w:r>
          </w:p>
          <w:p w14:paraId="40F693DE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system)</w:t>
            </w:r>
          </w:p>
          <w:p w14:paraId="21471FE5" w14:textId="4E9389C2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409F62F1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7DCC6DF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oral: ATE = 320</w:t>
            </w:r>
          </w:p>
          <w:p w14:paraId="4BC62AD5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mg/kg bw</w:t>
            </w:r>
          </w:p>
          <w:p w14:paraId="0C6614B5" w14:textId="77777777" w:rsidR="00BE72B7" w:rsidRPr="00737425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M = 10</w:t>
            </w:r>
          </w:p>
          <w:p w14:paraId="3DA38DB8" w14:textId="5DED2D2B" w:rsidR="00BE72B7" w:rsidRPr="008E6527" w:rsidRDefault="460862A9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4680A156" w14:textId="77777777" w:rsidR="00BE72B7" w:rsidRPr="009135DC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B6169" w:rsidRPr="009135DC" w14:paraId="2FF9C51C" w14:textId="77777777" w:rsidTr="734C9EE2">
        <w:trPr>
          <w:trHeight w:val="2970"/>
        </w:trPr>
        <w:tc>
          <w:tcPr>
            <w:tcW w:w="1403" w:type="dxa"/>
          </w:tcPr>
          <w:p w14:paraId="718A6C8D" w14:textId="3F517F63" w:rsidR="00BE72B7" w:rsidRPr="008E6527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460862A9" w:rsidRPr="734C9EE2">
              <w:rPr>
                <w:rFonts w:ascii="Times New Roman" w:hAnsi="Times New Roman" w:cs="Times New Roman"/>
                <w:sz w:val="20"/>
                <w:szCs w:val="20"/>
              </w:rPr>
              <w:t>607-157-00-X</w:t>
            </w:r>
          </w:p>
        </w:tc>
        <w:tc>
          <w:tcPr>
            <w:tcW w:w="2266" w:type="dxa"/>
          </w:tcPr>
          <w:p w14:paraId="3FB6A326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difenacoum (ISO); 3-</w:t>
            </w:r>
          </w:p>
          <w:p w14:paraId="5C9DB69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(3-biphenyl-4-yl-</w:t>
            </w:r>
          </w:p>
          <w:p w14:paraId="29723A70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1,2,3,4-tetrahydro-1-</w:t>
            </w:r>
          </w:p>
          <w:p w14:paraId="1E389908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naphthyl)-4-</w:t>
            </w:r>
          </w:p>
          <w:p w14:paraId="6673557B" w14:textId="7C53802D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hydroxycoumarin</w:t>
            </w:r>
          </w:p>
        </w:tc>
        <w:tc>
          <w:tcPr>
            <w:tcW w:w="1299" w:type="dxa"/>
          </w:tcPr>
          <w:p w14:paraId="71A33E0D" w14:textId="4AE94DDE" w:rsidR="00BE72B7" w:rsidRPr="008E6527" w:rsidRDefault="00BE72B7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259-978-4</w:t>
            </w:r>
          </w:p>
        </w:tc>
        <w:tc>
          <w:tcPr>
            <w:tcW w:w="1134" w:type="dxa"/>
          </w:tcPr>
          <w:p w14:paraId="1E9067EB" w14:textId="56FBB554" w:rsidR="00BE72B7" w:rsidRPr="008E6527" w:rsidRDefault="00BE72B7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56073-07-5</w:t>
            </w:r>
          </w:p>
        </w:tc>
        <w:tc>
          <w:tcPr>
            <w:tcW w:w="1560" w:type="dxa"/>
          </w:tcPr>
          <w:p w14:paraId="57B8F50F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6D9E30D7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68C493A0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5860542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0288BBF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  <w:p w14:paraId="1FE36E13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7302952F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24EF6B21" w14:textId="45221473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0FF0223F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0A5E8EA0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68924B6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</w:t>
            </w:r>
          </w:p>
          <w:p w14:paraId="4F632F2B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H300</w:t>
            </w:r>
          </w:p>
          <w:p w14:paraId="2B15576B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</w:t>
            </w:r>
          </w:p>
          <w:p w14:paraId="57E2F34F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0FED92C7" w14:textId="4FDFEEAC" w:rsidR="00201847" w:rsidRPr="008E6527" w:rsidRDefault="00A27521" w:rsidP="0020184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 H410</w:t>
            </w:r>
          </w:p>
        </w:tc>
        <w:tc>
          <w:tcPr>
            <w:tcW w:w="1418" w:type="dxa"/>
          </w:tcPr>
          <w:p w14:paraId="3F2343EC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46F19624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GHS06</w:t>
            </w:r>
          </w:p>
          <w:p w14:paraId="3D19C203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2824A234" w14:textId="2034CC40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655B28C0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75373333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61B4297B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</w:t>
            </w:r>
          </w:p>
          <w:p w14:paraId="57A83A8F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H300</w:t>
            </w:r>
          </w:p>
          <w:p w14:paraId="33813AEF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</w:t>
            </w:r>
          </w:p>
          <w:p w14:paraId="206F6A6D" w14:textId="7FBEB491" w:rsidR="00A27521" w:rsidRPr="008E6527" w:rsidRDefault="00A2752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 H410</w:t>
            </w:r>
          </w:p>
        </w:tc>
        <w:tc>
          <w:tcPr>
            <w:tcW w:w="1417" w:type="dxa"/>
          </w:tcPr>
          <w:p w14:paraId="6D52A0A6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8D96D9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1B; H360D: C</w:t>
            </w:r>
          </w:p>
          <w:p w14:paraId="63E0EC41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≥ 0,003 %</w:t>
            </w:r>
          </w:p>
          <w:p w14:paraId="46D46942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1; H372</w:t>
            </w:r>
          </w:p>
          <w:p w14:paraId="5DD6D52D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C ≥ 0,02 %</w:t>
            </w:r>
          </w:p>
          <w:p w14:paraId="15BD1523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2; H373</w:t>
            </w:r>
          </w:p>
          <w:p w14:paraId="13687028" w14:textId="77777777" w:rsidR="00BE72B7" w:rsidRPr="008E6527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0,002 % ≤ C</w:t>
            </w:r>
          </w:p>
          <w:p w14:paraId="28A358A5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&lt; 0,02 %</w:t>
            </w:r>
          </w:p>
          <w:p w14:paraId="1D8C6891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</w:p>
          <w:p w14:paraId="15EA0455" w14:textId="3208451D" w:rsidR="00A27521" w:rsidRPr="008E6527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4DB4E674" w14:textId="77777777" w:rsidR="00BE72B7" w:rsidRPr="009135DC" w:rsidRDefault="00BE72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B6169" w:rsidRPr="009135DC" w14:paraId="14D9A57E" w14:textId="77777777" w:rsidTr="734C9EE2">
        <w:trPr>
          <w:trHeight w:val="2634"/>
        </w:trPr>
        <w:tc>
          <w:tcPr>
            <w:tcW w:w="1403" w:type="dxa"/>
          </w:tcPr>
          <w:p w14:paraId="260BB1BD" w14:textId="5B0A98FF" w:rsidR="00A27521" w:rsidRPr="008E6527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607-172--1</w:t>
            </w:r>
          </w:p>
        </w:tc>
        <w:tc>
          <w:tcPr>
            <w:tcW w:w="2266" w:type="dxa"/>
          </w:tcPr>
          <w:p w14:paraId="03D4A0E0" w14:textId="47810E64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brodifacoum (ISO); 4-hydroxy-3-(3-(4</w:t>
            </w:r>
            <w:r w:rsidR="008B507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’</w:t>
            </w: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bromo-4-biphenylyl)-</w:t>
            </w:r>
          </w:p>
          <w:p w14:paraId="29AE6F29" w14:textId="02744AEE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1,2,3,4-tetrahydro-1- naphthyl)coumarin</w:t>
            </w:r>
            <w:r w:rsidR="00201847"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00</w:t>
            </w:r>
          </w:p>
        </w:tc>
        <w:tc>
          <w:tcPr>
            <w:tcW w:w="1299" w:type="dxa"/>
          </w:tcPr>
          <w:p w14:paraId="23EB4705" w14:textId="735D2259" w:rsidR="00A27521" w:rsidRPr="008E6527" w:rsidRDefault="00A27521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259-980-5</w:t>
            </w:r>
          </w:p>
        </w:tc>
        <w:tc>
          <w:tcPr>
            <w:tcW w:w="1134" w:type="dxa"/>
          </w:tcPr>
          <w:p w14:paraId="14105D77" w14:textId="679BA650" w:rsidR="00A27521" w:rsidRPr="008E6527" w:rsidRDefault="00A27521" w:rsidP="00140DF6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56073-10-0</w:t>
            </w:r>
          </w:p>
        </w:tc>
        <w:tc>
          <w:tcPr>
            <w:tcW w:w="1560" w:type="dxa"/>
          </w:tcPr>
          <w:p w14:paraId="03FE076D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1A Acute Tox. 1</w:t>
            </w:r>
          </w:p>
          <w:p w14:paraId="436F9E44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2C175CFD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175717ED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 PBT</w:t>
            </w:r>
          </w:p>
          <w:p w14:paraId="033D938D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52DE5F1E" w14:textId="6C524164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2AA389E0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 H330 H310 H300</w:t>
            </w:r>
          </w:p>
          <w:p w14:paraId="5EED1A2F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 EUH440 H400</w:t>
            </w:r>
          </w:p>
          <w:p w14:paraId="37F3E747" w14:textId="491265AD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61D36733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GHS06 GHS09</w:t>
            </w:r>
          </w:p>
          <w:p w14:paraId="22FC5F6B" w14:textId="062B0911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3C07761E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 H330 H310 H300</w:t>
            </w:r>
          </w:p>
          <w:p w14:paraId="46E5506E" w14:textId="054B256F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 EUH440 H410</w:t>
            </w:r>
          </w:p>
        </w:tc>
        <w:tc>
          <w:tcPr>
            <w:tcW w:w="1417" w:type="dxa"/>
          </w:tcPr>
          <w:p w14:paraId="664B6D84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E7C035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1A; H360D: C</w:t>
            </w:r>
          </w:p>
          <w:p w14:paraId="0BC58387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≥ 0,003 %</w:t>
            </w:r>
          </w:p>
          <w:p w14:paraId="33539674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1; H372</w:t>
            </w:r>
          </w:p>
          <w:p w14:paraId="28BFB3C3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C ≥ 0,02 % STOT RE 2; H373</w:t>
            </w:r>
          </w:p>
          <w:p w14:paraId="5D600E97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0,002 % ≤ C</w:t>
            </w:r>
          </w:p>
          <w:p w14:paraId="491C8D06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&lt; 0,02 %</w:t>
            </w:r>
          </w:p>
          <w:p w14:paraId="675AF4AC" w14:textId="77777777" w:rsidR="00A27521" w:rsidRPr="008E6527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</w:p>
          <w:p w14:paraId="76B54DD2" w14:textId="734AA30A" w:rsidR="00A27521" w:rsidRPr="008E6527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24776E92" w14:textId="77777777" w:rsidR="00A27521" w:rsidRPr="009135DC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B6169" w:rsidRPr="009135DC" w14:paraId="23B4D30A" w14:textId="77777777" w:rsidTr="734C9EE2">
        <w:trPr>
          <w:trHeight w:val="777"/>
        </w:trPr>
        <w:tc>
          <w:tcPr>
            <w:tcW w:w="1403" w:type="dxa"/>
          </w:tcPr>
          <w:p w14:paraId="2F6525DD" w14:textId="53D45A8F" w:rsidR="00B668B7" w:rsidRPr="008E6527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607-317-00-9</w:t>
            </w:r>
          </w:p>
        </w:tc>
        <w:tc>
          <w:tcPr>
            <w:tcW w:w="2266" w:type="dxa"/>
          </w:tcPr>
          <w:p w14:paraId="566A6142" w14:textId="77777777" w:rsidR="00B668B7" w:rsidRPr="0077705E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77705E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bis(2-ethylhexyl) phthalate; di-(2- ethylhexyl) phthalate; [DEHP]</w:t>
            </w:r>
          </w:p>
        </w:tc>
        <w:tc>
          <w:tcPr>
            <w:tcW w:w="1299" w:type="dxa"/>
          </w:tcPr>
          <w:p w14:paraId="166EC0C7" w14:textId="562AC6AC" w:rsidR="00B668B7" w:rsidRPr="008E6527" w:rsidRDefault="00B668B7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204-211-0</w:t>
            </w:r>
          </w:p>
        </w:tc>
        <w:tc>
          <w:tcPr>
            <w:tcW w:w="1134" w:type="dxa"/>
          </w:tcPr>
          <w:p w14:paraId="31E6605F" w14:textId="77777777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117-81-7</w:t>
            </w:r>
          </w:p>
        </w:tc>
        <w:tc>
          <w:tcPr>
            <w:tcW w:w="1560" w:type="dxa"/>
          </w:tcPr>
          <w:p w14:paraId="6E0BDA53" w14:textId="77777777" w:rsidR="00B668B7" w:rsidRPr="00737425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Repr. 1B ED HH 1</w:t>
            </w:r>
          </w:p>
          <w:p w14:paraId="57C39CBC" w14:textId="77777777" w:rsidR="00B668B7" w:rsidRPr="00737425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ED ENV 1</w:t>
            </w:r>
          </w:p>
        </w:tc>
        <w:tc>
          <w:tcPr>
            <w:tcW w:w="1417" w:type="dxa"/>
          </w:tcPr>
          <w:p w14:paraId="0660B86F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H360FD EUH380 EUH430</w:t>
            </w:r>
          </w:p>
        </w:tc>
        <w:tc>
          <w:tcPr>
            <w:tcW w:w="1418" w:type="dxa"/>
          </w:tcPr>
          <w:p w14:paraId="47902F86" w14:textId="77777777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017C002D" w14:textId="77777777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D1F5F52" w14:textId="4D07988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H360FD EUH380 EUH430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07987D46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0A930E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B826CA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3373FD85" w14:textId="77777777" w:rsidTr="734C9EE2">
        <w:trPr>
          <w:trHeight w:val="777"/>
        </w:trPr>
        <w:tc>
          <w:tcPr>
            <w:tcW w:w="1403" w:type="dxa"/>
          </w:tcPr>
          <w:p w14:paraId="6B10E037" w14:textId="5C033B29" w:rsidR="00B668B7" w:rsidRPr="008E6527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0B668B7" w:rsidRPr="734C9EE2">
              <w:rPr>
                <w:rFonts w:ascii="Times New Roman" w:hAnsi="Times New Roman" w:cs="Times New Roman"/>
                <w:sz w:val="20"/>
                <w:szCs w:val="20"/>
              </w:rPr>
              <w:t>607-318-00-4</w:t>
            </w:r>
          </w:p>
        </w:tc>
        <w:tc>
          <w:tcPr>
            <w:tcW w:w="2266" w:type="dxa"/>
          </w:tcPr>
          <w:p w14:paraId="01767B4F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dibutyl phthalate; [DBP]</w:t>
            </w:r>
          </w:p>
        </w:tc>
        <w:tc>
          <w:tcPr>
            <w:tcW w:w="1299" w:type="dxa"/>
          </w:tcPr>
          <w:p w14:paraId="79C8569B" w14:textId="63B948CD" w:rsidR="00B668B7" w:rsidRPr="008E6527" w:rsidRDefault="00B668B7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201-557-4</w:t>
            </w:r>
          </w:p>
        </w:tc>
        <w:tc>
          <w:tcPr>
            <w:tcW w:w="1134" w:type="dxa"/>
          </w:tcPr>
          <w:p w14:paraId="15AF748B" w14:textId="77777777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84-74-2</w:t>
            </w:r>
          </w:p>
        </w:tc>
        <w:tc>
          <w:tcPr>
            <w:tcW w:w="1560" w:type="dxa"/>
          </w:tcPr>
          <w:p w14:paraId="0716B245" w14:textId="77777777" w:rsidR="00B668B7" w:rsidRPr="00737425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Repr. 1B ED HH 1</w:t>
            </w:r>
          </w:p>
          <w:p w14:paraId="0CC1B645" w14:textId="77777777" w:rsidR="00B668B7" w:rsidRPr="00737425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ED ENV 1</w:t>
            </w:r>
          </w:p>
          <w:p w14:paraId="7E7A2731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</w:tc>
        <w:tc>
          <w:tcPr>
            <w:tcW w:w="1417" w:type="dxa"/>
          </w:tcPr>
          <w:p w14:paraId="2E0025A6" w14:textId="77777777" w:rsidR="00B668B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 EUH380 EUH430 H400</w:t>
            </w:r>
          </w:p>
          <w:p w14:paraId="2F3E707F" w14:textId="11A49D73" w:rsidR="00DD53E9" w:rsidRPr="00DD53E9" w:rsidRDefault="00DD53E9" w:rsidP="00DD53E9">
            <w:pPr>
              <w:tabs>
                <w:tab w:val="left" w:pos="1068"/>
              </w:tabs>
              <w:rPr>
                <w:lang w:val="en-US"/>
              </w:rPr>
            </w:pPr>
          </w:p>
        </w:tc>
        <w:tc>
          <w:tcPr>
            <w:tcW w:w="1418" w:type="dxa"/>
          </w:tcPr>
          <w:p w14:paraId="096E8EFB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GHS09</w:t>
            </w:r>
          </w:p>
          <w:p w14:paraId="716FFAAA" w14:textId="77777777" w:rsidR="00B668B7" w:rsidRPr="008E6527" w:rsidRDefault="00B668B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6FF03089" w14:textId="6D4B03E2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8E652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 EUH380 EUH430 H400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6C82DD72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764AFB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278708" w14:textId="77777777" w:rsidR="00B668B7" w:rsidRPr="008E6527" w:rsidRDefault="00B668B7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2A03C5B7" w14:textId="77777777" w:rsidTr="734C9EE2">
        <w:trPr>
          <w:trHeight w:val="3024"/>
        </w:trPr>
        <w:tc>
          <w:tcPr>
            <w:tcW w:w="1403" w:type="dxa"/>
          </w:tcPr>
          <w:p w14:paraId="03D1B954" w14:textId="5BA31771" w:rsidR="00942D01" w:rsidRPr="00DD53E9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3732E6E2" w:rsidRPr="734C9EE2">
              <w:rPr>
                <w:rFonts w:ascii="Times New Roman" w:hAnsi="Times New Roman" w:cs="Times New Roman"/>
                <w:sz w:val="20"/>
                <w:szCs w:val="20"/>
              </w:rPr>
              <w:t>607-375-00-5</w:t>
            </w:r>
          </w:p>
        </w:tc>
        <w:tc>
          <w:tcPr>
            <w:tcW w:w="2266" w:type="dxa"/>
          </w:tcPr>
          <w:p w14:paraId="0F3CF515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flocoumafen (ISO);</w:t>
            </w:r>
          </w:p>
          <w:p w14:paraId="3092D96E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reaction mass of: cis-</w:t>
            </w:r>
          </w:p>
          <w:p w14:paraId="0CAC30A6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4-hydroxy-3-</w:t>
            </w:r>
          </w:p>
          <w:p w14:paraId="44D3020F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(1,2,3,4-tetrahydro-</w:t>
            </w:r>
          </w:p>
          <w:p w14:paraId="6E02C44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3-(4-(4-</w:t>
            </w:r>
          </w:p>
          <w:p w14:paraId="7B31A96B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trifluoromethylbenzyl</w:t>
            </w:r>
          </w:p>
          <w:p w14:paraId="3B3D59FE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oxy)phenyl)-1-</w:t>
            </w:r>
          </w:p>
          <w:p w14:paraId="3BB2434F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naphthyl)coumarin</w:t>
            </w:r>
          </w:p>
          <w:p w14:paraId="40CD05F7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 trans-4-hydroxy-</w:t>
            </w:r>
          </w:p>
          <w:p w14:paraId="146AAD86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3-(1,2,3,4-</w:t>
            </w:r>
          </w:p>
          <w:p w14:paraId="5B8FAA85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tetrahydro-3-(4-(4-</w:t>
            </w:r>
          </w:p>
          <w:p w14:paraId="318D9D0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trifluoromethylbenzyl</w:t>
            </w:r>
          </w:p>
          <w:p w14:paraId="20CE519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oxy)phenyl)-1-</w:t>
            </w:r>
          </w:p>
          <w:p w14:paraId="1FBF6F1C" w14:textId="261DCABB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naphthyl)coumarin</w:t>
            </w:r>
          </w:p>
        </w:tc>
        <w:tc>
          <w:tcPr>
            <w:tcW w:w="1299" w:type="dxa"/>
          </w:tcPr>
          <w:p w14:paraId="0E16435E" w14:textId="2A6B1DDA" w:rsidR="00942D01" w:rsidRPr="00DD53E9" w:rsidRDefault="00942D0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421-960-0</w:t>
            </w:r>
          </w:p>
        </w:tc>
        <w:tc>
          <w:tcPr>
            <w:tcW w:w="1134" w:type="dxa"/>
          </w:tcPr>
          <w:p w14:paraId="0723177D" w14:textId="1F7BE538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90035-08-8</w:t>
            </w:r>
          </w:p>
        </w:tc>
        <w:tc>
          <w:tcPr>
            <w:tcW w:w="1560" w:type="dxa"/>
          </w:tcPr>
          <w:p w14:paraId="5EBB04B0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47AFCB86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3E1FA99F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5FBB1FB6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28BC78F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  <w:p w14:paraId="617A3CA7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2975BC18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24BDAE00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6848BB93" w14:textId="1BC90234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63F20391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567FAC6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7B063712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</w:t>
            </w:r>
          </w:p>
          <w:p w14:paraId="387BA234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H300</w:t>
            </w:r>
          </w:p>
          <w:p w14:paraId="7A0A77AF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</w:t>
            </w:r>
          </w:p>
          <w:p w14:paraId="7E9E69C2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1E4C3AF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6D7F5A44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4950D3D6" w14:textId="49B6CD8D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391C79A3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14733876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GHS06</w:t>
            </w:r>
          </w:p>
          <w:p w14:paraId="2349BCF8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3CDBA5FD" w14:textId="5EE32F1D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807C600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2D4395D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14D90B0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</w:t>
            </w:r>
          </w:p>
          <w:p w14:paraId="65894A9C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H300</w:t>
            </w:r>
          </w:p>
          <w:p w14:paraId="5F00238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</w:t>
            </w:r>
          </w:p>
          <w:p w14:paraId="2360D31B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517BAE4E" w14:textId="548F8873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10DAC68C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FDD6D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1A; H360D: C</w:t>
            </w:r>
          </w:p>
          <w:p w14:paraId="7D284521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≥ 0,003 %</w:t>
            </w:r>
          </w:p>
          <w:p w14:paraId="0CF0FE53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1; H372</w:t>
            </w:r>
          </w:p>
          <w:p w14:paraId="14596908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C ≥ 0,05 %</w:t>
            </w:r>
          </w:p>
          <w:p w14:paraId="451F1832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2; H373</w:t>
            </w:r>
          </w:p>
          <w:p w14:paraId="54F00A28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0,005 % ≤ C</w:t>
            </w:r>
          </w:p>
          <w:p w14:paraId="17C29220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&lt; 0,05 %</w:t>
            </w:r>
          </w:p>
          <w:p w14:paraId="1E6C9731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</w:p>
          <w:p w14:paraId="33FFA507" w14:textId="66901E4A" w:rsidR="00942D01" w:rsidRPr="00DD53E9" w:rsidRDefault="3732E6E2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716AD1E9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52160799" w14:textId="77777777" w:rsidTr="734C9EE2">
        <w:trPr>
          <w:trHeight w:val="840"/>
        </w:trPr>
        <w:tc>
          <w:tcPr>
            <w:tcW w:w="1403" w:type="dxa"/>
          </w:tcPr>
          <w:p w14:paraId="51B13A44" w14:textId="51EA704E" w:rsidR="00942D01" w:rsidRPr="00DD53E9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3732E6E2" w:rsidRPr="734C9EE2">
              <w:rPr>
                <w:rFonts w:ascii="Times New Roman" w:hAnsi="Times New Roman" w:cs="Times New Roman"/>
                <w:sz w:val="20"/>
                <w:szCs w:val="20"/>
              </w:rPr>
              <w:t>607-430-00-3</w:t>
            </w:r>
          </w:p>
        </w:tc>
        <w:tc>
          <w:tcPr>
            <w:tcW w:w="2266" w:type="dxa"/>
          </w:tcPr>
          <w:p w14:paraId="313C233F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benzyl butyl</w:t>
            </w:r>
          </w:p>
          <w:p w14:paraId="171531E6" w14:textId="6B20F8A8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phthalate; [BBP]</w:t>
            </w:r>
          </w:p>
        </w:tc>
        <w:tc>
          <w:tcPr>
            <w:tcW w:w="1299" w:type="dxa"/>
          </w:tcPr>
          <w:p w14:paraId="23280D50" w14:textId="6A650484" w:rsidR="00942D01" w:rsidRPr="00DD53E9" w:rsidRDefault="00942D0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201-622-7</w:t>
            </w:r>
          </w:p>
        </w:tc>
        <w:tc>
          <w:tcPr>
            <w:tcW w:w="1134" w:type="dxa"/>
          </w:tcPr>
          <w:p w14:paraId="529377D9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85-68-7</w:t>
            </w:r>
          </w:p>
        </w:tc>
        <w:tc>
          <w:tcPr>
            <w:tcW w:w="1560" w:type="dxa"/>
          </w:tcPr>
          <w:p w14:paraId="3CF7C102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07B44B10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2AB0566B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7E69AC1A" w14:textId="49F003CA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16334D1E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</w:t>
            </w:r>
          </w:p>
          <w:p w14:paraId="49223783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40B87E99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36FC4D58" w14:textId="00DD7D8A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3BC0D9D5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071A1C8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82FF207" w14:textId="52587AF4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899FF39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</w:t>
            </w:r>
          </w:p>
          <w:p w14:paraId="16E0D6D9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3264ADD7" w14:textId="108E7BBE" w:rsidR="00942D01" w:rsidRPr="00DD53E9" w:rsidRDefault="3732E6E2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5B6DECE4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25D43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4B7009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7F45C463" w14:textId="77777777" w:rsidTr="734C9EE2">
        <w:trPr>
          <w:trHeight w:val="822"/>
        </w:trPr>
        <w:tc>
          <w:tcPr>
            <w:tcW w:w="1403" w:type="dxa"/>
          </w:tcPr>
          <w:p w14:paraId="70FFD0AD" w14:textId="0C644280" w:rsidR="00942D01" w:rsidRPr="00DD53E9" w:rsidRDefault="008B5074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3732E6E2" w:rsidRPr="734C9EE2">
              <w:rPr>
                <w:rFonts w:ascii="Times New Roman" w:hAnsi="Times New Roman" w:cs="Times New Roman"/>
                <w:sz w:val="20"/>
                <w:szCs w:val="20"/>
              </w:rPr>
              <w:t>607-501-00-9</w:t>
            </w:r>
          </w:p>
        </w:tc>
        <w:tc>
          <w:tcPr>
            <w:tcW w:w="2266" w:type="dxa"/>
          </w:tcPr>
          <w:p w14:paraId="169FA3AA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Reaction mass of</w:t>
            </w:r>
          </w:p>
          <w:p w14:paraId="5F06EDBB" w14:textId="589327F2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triphenylthiophosphate and tertiary</w:t>
            </w:r>
            <w:r w:rsidR="0039452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butylated phenyl</w:t>
            </w:r>
          </w:p>
          <w:p w14:paraId="20F57389" w14:textId="27DB0D88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derivatives</w:t>
            </w:r>
          </w:p>
        </w:tc>
        <w:tc>
          <w:tcPr>
            <w:tcW w:w="1299" w:type="dxa"/>
          </w:tcPr>
          <w:p w14:paraId="035E1DD3" w14:textId="406B315E" w:rsidR="00942D01" w:rsidRPr="00DD53E9" w:rsidRDefault="00942D0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421-820-9</w:t>
            </w:r>
          </w:p>
        </w:tc>
        <w:tc>
          <w:tcPr>
            <w:tcW w:w="1134" w:type="dxa"/>
          </w:tcPr>
          <w:p w14:paraId="4CAACCF7" w14:textId="6B51AED3" w:rsidR="00942D01" w:rsidRPr="00DD53E9" w:rsidRDefault="00942D0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192268-65-8</w:t>
            </w:r>
          </w:p>
        </w:tc>
        <w:tc>
          <w:tcPr>
            <w:tcW w:w="1560" w:type="dxa"/>
          </w:tcPr>
          <w:p w14:paraId="1775680B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4F860B1A" w14:textId="0E25264F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4</w:t>
            </w:r>
          </w:p>
        </w:tc>
        <w:tc>
          <w:tcPr>
            <w:tcW w:w="1417" w:type="dxa"/>
          </w:tcPr>
          <w:p w14:paraId="2137E45F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6464C972" w14:textId="7840D153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H413</w:t>
            </w:r>
          </w:p>
        </w:tc>
        <w:tc>
          <w:tcPr>
            <w:tcW w:w="1418" w:type="dxa"/>
          </w:tcPr>
          <w:p w14:paraId="099114E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27906A9" w14:textId="77777777" w:rsidR="00942D01" w:rsidRPr="00DD53E9" w:rsidRDefault="3732E6E2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1DDC7AE7" w14:textId="314538F9" w:rsidR="00942D01" w:rsidRPr="00DD53E9" w:rsidRDefault="3732E6E2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H413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2E63A93D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606147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80ABA5" w14:textId="77777777" w:rsidR="00942D01" w:rsidRPr="00DD53E9" w:rsidRDefault="00942D01" w:rsidP="009135D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3CDBBB43" w14:textId="77777777" w:rsidTr="734C9EE2">
        <w:trPr>
          <w:trHeight w:val="822"/>
        </w:trPr>
        <w:tc>
          <w:tcPr>
            <w:tcW w:w="1403" w:type="dxa"/>
          </w:tcPr>
          <w:p w14:paraId="6B8FD3BB" w14:textId="7E2D8713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607-588-00-3</w:t>
            </w:r>
          </w:p>
        </w:tc>
        <w:tc>
          <w:tcPr>
            <w:tcW w:w="2266" w:type="dxa"/>
          </w:tcPr>
          <w:p w14:paraId="34932BC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Reaction mass of 2-</w:t>
            </w:r>
          </w:p>
          <w:p w14:paraId="0D046E1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ethylhexyl 2,3,4,5-</w:t>
            </w:r>
          </w:p>
          <w:p w14:paraId="7DFFD2D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tetrabromobenzoate</w:t>
            </w:r>
          </w:p>
          <w:p w14:paraId="5A48CA0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and bis(2-ethylhexyl)</w:t>
            </w:r>
          </w:p>
          <w:p w14:paraId="357AC69B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3,4,5,6-</w:t>
            </w:r>
          </w:p>
          <w:p w14:paraId="07BAAE90" w14:textId="42220944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tetrabromophthalate</w:t>
            </w:r>
          </w:p>
        </w:tc>
        <w:tc>
          <w:tcPr>
            <w:tcW w:w="1299" w:type="dxa"/>
          </w:tcPr>
          <w:p w14:paraId="1FC78715" w14:textId="37ACC007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428-050-2</w:t>
            </w:r>
          </w:p>
        </w:tc>
        <w:tc>
          <w:tcPr>
            <w:tcW w:w="1134" w:type="dxa"/>
          </w:tcPr>
          <w:p w14:paraId="4495F005" w14:textId="7928B99A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14:paraId="2A6545C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  <w:p w14:paraId="0A32AE7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vPvB</w:t>
            </w:r>
          </w:p>
          <w:p w14:paraId="555B2C5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Aquatic Acute 1</w:t>
            </w:r>
          </w:p>
          <w:p w14:paraId="4725BCEB" w14:textId="25C21400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2186158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2FF4812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520ACBD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0DCD59B1" w14:textId="033A024C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6376CA4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5F3A766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19F6985F" w14:textId="60DE6819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F4C76E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4379498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2440296A" w14:textId="300881DA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4C81842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FB6977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DC9F6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5A1B7755" w14:textId="77777777" w:rsidTr="734C9EE2">
        <w:trPr>
          <w:trHeight w:val="822"/>
        </w:trPr>
        <w:tc>
          <w:tcPr>
            <w:tcW w:w="1403" w:type="dxa"/>
          </w:tcPr>
          <w:p w14:paraId="3D5FE566" w14:textId="778DB877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607-623-00-2</w:t>
            </w:r>
          </w:p>
        </w:tc>
        <w:tc>
          <w:tcPr>
            <w:tcW w:w="2266" w:type="dxa"/>
          </w:tcPr>
          <w:p w14:paraId="6244E27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diisobutyl phthalate;</w:t>
            </w:r>
          </w:p>
          <w:p w14:paraId="22F04403" w14:textId="07B19314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[DIBP]</w:t>
            </w:r>
          </w:p>
        </w:tc>
        <w:tc>
          <w:tcPr>
            <w:tcW w:w="1299" w:type="dxa"/>
          </w:tcPr>
          <w:p w14:paraId="766DE547" w14:textId="7B9E3E16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201-553-2</w:t>
            </w:r>
          </w:p>
        </w:tc>
        <w:tc>
          <w:tcPr>
            <w:tcW w:w="1134" w:type="dxa"/>
          </w:tcPr>
          <w:p w14:paraId="7101CBDA" w14:textId="6739DB9C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84-69-5</w:t>
            </w:r>
          </w:p>
        </w:tc>
        <w:tc>
          <w:tcPr>
            <w:tcW w:w="1560" w:type="dxa"/>
          </w:tcPr>
          <w:p w14:paraId="31AACF3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6CF65C29" w14:textId="00DBEE70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</w:tc>
        <w:tc>
          <w:tcPr>
            <w:tcW w:w="1417" w:type="dxa"/>
          </w:tcPr>
          <w:p w14:paraId="1056EB6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</w:t>
            </w:r>
          </w:p>
          <w:p w14:paraId="423A7560" w14:textId="71925291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</w:tc>
        <w:tc>
          <w:tcPr>
            <w:tcW w:w="1418" w:type="dxa"/>
          </w:tcPr>
          <w:p w14:paraId="1576833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57B5ADAE" w14:textId="7E93D06E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07AFFFCE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</w:t>
            </w:r>
          </w:p>
          <w:p w14:paraId="6FD4C2D3" w14:textId="513FDF4F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504317F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FADCD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F7A90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68D28429" w14:textId="77777777" w:rsidTr="734C9EE2">
        <w:trPr>
          <w:trHeight w:val="822"/>
        </w:trPr>
        <w:tc>
          <w:tcPr>
            <w:tcW w:w="1403" w:type="dxa"/>
          </w:tcPr>
          <w:p w14:paraId="49203DD2" w14:textId="7030B03E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607-703-00-7</w:t>
            </w:r>
          </w:p>
        </w:tc>
        <w:tc>
          <w:tcPr>
            <w:tcW w:w="2266" w:type="dxa"/>
          </w:tcPr>
          <w:p w14:paraId="41196AB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ammonium</w:t>
            </w:r>
          </w:p>
          <w:p w14:paraId="74F088D6" w14:textId="0C5F01AF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pentadecafluorooctanoate; [APFO]</w:t>
            </w:r>
          </w:p>
        </w:tc>
        <w:tc>
          <w:tcPr>
            <w:tcW w:w="1299" w:type="dxa"/>
          </w:tcPr>
          <w:p w14:paraId="4ABE7AFE" w14:textId="00C0CD67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223-320-4</w:t>
            </w:r>
          </w:p>
        </w:tc>
        <w:tc>
          <w:tcPr>
            <w:tcW w:w="1134" w:type="dxa"/>
          </w:tcPr>
          <w:p w14:paraId="088148DB" w14:textId="00DF181F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3825-26-1</w:t>
            </w:r>
          </w:p>
        </w:tc>
        <w:tc>
          <w:tcPr>
            <w:tcW w:w="1560" w:type="dxa"/>
          </w:tcPr>
          <w:p w14:paraId="09AD163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5039CAE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542977C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Lact.</w:t>
            </w:r>
          </w:p>
          <w:p w14:paraId="55E5523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598F7C3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709D365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  <w:p w14:paraId="5A3A010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Eye Dam. 1</w:t>
            </w:r>
          </w:p>
          <w:p w14:paraId="62D4A038" w14:textId="7E45E1D2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</w:tc>
        <w:tc>
          <w:tcPr>
            <w:tcW w:w="1417" w:type="dxa"/>
          </w:tcPr>
          <w:p w14:paraId="59F540A8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H351</w:t>
            </w:r>
          </w:p>
          <w:p w14:paraId="30BE412D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0DD73484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H362</w:t>
            </w:r>
          </w:p>
          <w:p w14:paraId="14066547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H332</w:t>
            </w:r>
          </w:p>
          <w:p w14:paraId="5468068B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35CFF3B7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(liver)</w:t>
            </w:r>
          </w:p>
          <w:p w14:paraId="05C5789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12137A0F" w14:textId="03AF184A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18" w:type="dxa"/>
          </w:tcPr>
          <w:p w14:paraId="6F43788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0A74460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29AFA38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103E52A4" w14:textId="52207CB4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35CF45C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H351</w:t>
            </w:r>
          </w:p>
          <w:p w14:paraId="601747A2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7824065D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H362</w:t>
            </w:r>
          </w:p>
          <w:p w14:paraId="191508EF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H332</w:t>
            </w:r>
          </w:p>
          <w:p w14:paraId="57048912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640B65FB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(liver)</w:t>
            </w:r>
          </w:p>
          <w:p w14:paraId="2454445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41F5121A" w14:textId="186DAE7F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71C455F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22115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FFE3C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25AF4890" w14:textId="77777777" w:rsidTr="734C9EE2">
        <w:trPr>
          <w:trHeight w:val="822"/>
        </w:trPr>
        <w:tc>
          <w:tcPr>
            <w:tcW w:w="1403" w:type="dxa"/>
          </w:tcPr>
          <w:p w14:paraId="6F2519B2" w14:textId="26EC6F98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607-704-00-2</w:t>
            </w:r>
          </w:p>
        </w:tc>
        <w:tc>
          <w:tcPr>
            <w:tcW w:w="2266" w:type="dxa"/>
          </w:tcPr>
          <w:p w14:paraId="6EB7205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perfluorooctanoic</w:t>
            </w:r>
          </w:p>
          <w:p w14:paraId="7D57A4B7" w14:textId="02616715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acid; [PFOA]</w:t>
            </w:r>
          </w:p>
        </w:tc>
        <w:tc>
          <w:tcPr>
            <w:tcW w:w="1299" w:type="dxa"/>
          </w:tcPr>
          <w:p w14:paraId="265705C8" w14:textId="7F94A22F" w:rsidR="00A27521" w:rsidRPr="00DD53E9" w:rsidRDefault="00A27521" w:rsidP="00394522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206-397-9</w:t>
            </w:r>
          </w:p>
        </w:tc>
        <w:tc>
          <w:tcPr>
            <w:tcW w:w="1134" w:type="dxa"/>
          </w:tcPr>
          <w:p w14:paraId="73858286" w14:textId="099D25CE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335-67-1</w:t>
            </w:r>
          </w:p>
        </w:tc>
        <w:tc>
          <w:tcPr>
            <w:tcW w:w="1560" w:type="dxa"/>
          </w:tcPr>
          <w:p w14:paraId="6CBFF825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1B9F9902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54BD950D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Lact.</w:t>
            </w:r>
          </w:p>
          <w:p w14:paraId="080BFDD3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4F1542EC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7DB52535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  <w:p w14:paraId="29615B6A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Eye Dam. 1</w:t>
            </w:r>
          </w:p>
          <w:p w14:paraId="63ED49B6" w14:textId="16FCC069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</w:tc>
        <w:tc>
          <w:tcPr>
            <w:tcW w:w="1417" w:type="dxa"/>
          </w:tcPr>
          <w:p w14:paraId="796E39E2" w14:textId="77777777" w:rsidR="00A27521" w:rsidRPr="00737425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H351</w:t>
            </w:r>
          </w:p>
          <w:p w14:paraId="14AF86B8" w14:textId="77777777" w:rsidR="00A27521" w:rsidRPr="00737425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2CCFFED0" w14:textId="77777777" w:rsidR="00A27521" w:rsidRPr="00737425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H362</w:t>
            </w:r>
          </w:p>
          <w:p w14:paraId="426F2D5B" w14:textId="77777777" w:rsidR="00A27521" w:rsidRPr="00737425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H332</w:t>
            </w:r>
          </w:p>
          <w:p w14:paraId="3E2BD3F3" w14:textId="77777777" w:rsidR="00A27521" w:rsidRPr="00737425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326EED97" w14:textId="77777777" w:rsidR="00A27521" w:rsidRPr="00737425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(liver)</w:t>
            </w:r>
          </w:p>
          <w:p w14:paraId="649D8B4D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2131AED9" w14:textId="0AF5F3D3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18" w:type="dxa"/>
          </w:tcPr>
          <w:p w14:paraId="189799E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0AF7175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444847B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0A0D8B9C" w14:textId="23F32346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19D0354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H351</w:t>
            </w:r>
          </w:p>
          <w:p w14:paraId="3F95919F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68004E03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H362</w:t>
            </w:r>
          </w:p>
          <w:p w14:paraId="6EBDAD57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H332</w:t>
            </w:r>
          </w:p>
          <w:p w14:paraId="7DAFE427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5FD0AE9E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(liver)</w:t>
            </w:r>
          </w:p>
          <w:p w14:paraId="63C7C66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44B18BCE" w14:textId="2D4C2E57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6A4D372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499A6D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B6177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3614DC2D" w14:textId="77777777" w:rsidTr="734C9EE2">
        <w:trPr>
          <w:trHeight w:val="822"/>
        </w:trPr>
        <w:tc>
          <w:tcPr>
            <w:tcW w:w="1403" w:type="dxa"/>
          </w:tcPr>
          <w:p w14:paraId="7CB26347" w14:textId="6B9EA05A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607-714-00-7</w:t>
            </w:r>
          </w:p>
        </w:tc>
        <w:tc>
          <w:tcPr>
            <w:tcW w:w="2266" w:type="dxa"/>
          </w:tcPr>
          <w:p w14:paraId="34C75E8B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triflusulfuron-methyl;</w:t>
            </w:r>
          </w:p>
          <w:p w14:paraId="5F82C77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methyl 2-({[4-</w:t>
            </w:r>
          </w:p>
          <w:p w14:paraId="372A4F2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(dimethylamino)-6-</w:t>
            </w:r>
          </w:p>
          <w:p w14:paraId="6D2B9D3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(2,2,2-</w:t>
            </w:r>
          </w:p>
          <w:p w14:paraId="3D3AAE68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trifluoroethoxy)-</w:t>
            </w:r>
          </w:p>
          <w:p w14:paraId="0F418F7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1,3,5-triazin-2-</w:t>
            </w:r>
          </w:p>
          <w:p w14:paraId="72DC8A13" w14:textId="6BE0064F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yl]carbamoyl}sulfamoyl)-3-</w:t>
            </w:r>
          </w:p>
          <w:p w14:paraId="629796DF" w14:textId="11A9F3B1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methylbenzoate</w:t>
            </w:r>
          </w:p>
        </w:tc>
        <w:tc>
          <w:tcPr>
            <w:tcW w:w="1299" w:type="dxa"/>
          </w:tcPr>
          <w:p w14:paraId="6C83E16B" w14:textId="3FF67949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1A6BC21B" w14:textId="041EE701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126535-15-7</w:t>
            </w:r>
          </w:p>
        </w:tc>
        <w:tc>
          <w:tcPr>
            <w:tcW w:w="1560" w:type="dxa"/>
          </w:tcPr>
          <w:p w14:paraId="58CEE349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13F24136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4FBC785A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33023F94" w14:textId="0C61F655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2533C1FE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4DA60012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745D815C" w14:textId="77777777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784DEC53" w14:textId="4238A9EC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12DB942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0CD0939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60702B01" w14:textId="38B9AF8A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6900BC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1F200E6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4A2EB322" w14:textId="2BD49793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7C9AFD2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C7B14E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100</w:t>
            </w:r>
          </w:p>
          <w:p w14:paraId="60EEF79E" w14:textId="5B32F422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4A9E4DA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9135DC" w14:paraId="75698A1C" w14:textId="77777777" w:rsidTr="734C9EE2">
        <w:trPr>
          <w:trHeight w:val="822"/>
        </w:trPr>
        <w:tc>
          <w:tcPr>
            <w:tcW w:w="1403" w:type="dxa"/>
          </w:tcPr>
          <w:p w14:paraId="1540FCEA" w14:textId="63791BA1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607-716-00-8</w:t>
            </w:r>
          </w:p>
        </w:tc>
        <w:tc>
          <w:tcPr>
            <w:tcW w:w="2266" w:type="dxa"/>
          </w:tcPr>
          <w:p w14:paraId="1934A28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bromadiolone (ISO);</w:t>
            </w:r>
          </w:p>
          <w:p w14:paraId="134BCA0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3-[3-(4′-</w:t>
            </w:r>
          </w:p>
          <w:p w14:paraId="5D91E56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bromobiphenyl-4-yl)-</w:t>
            </w:r>
          </w:p>
          <w:p w14:paraId="411A741D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3-hydroxy-1-</w:t>
            </w:r>
          </w:p>
          <w:p w14:paraId="2EE5524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phenylpropyl]-4-</w:t>
            </w:r>
          </w:p>
          <w:p w14:paraId="2E9159A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hydroxy-2H-</w:t>
            </w:r>
          </w:p>
          <w:p w14:paraId="793367DC" w14:textId="19297E44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chromen-2-one</w:t>
            </w:r>
          </w:p>
        </w:tc>
        <w:tc>
          <w:tcPr>
            <w:tcW w:w="1299" w:type="dxa"/>
          </w:tcPr>
          <w:p w14:paraId="44244E5E" w14:textId="3E632C30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249-205-9</w:t>
            </w:r>
          </w:p>
        </w:tc>
        <w:tc>
          <w:tcPr>
            <w:tcW w:w="1134" w:type="dxa"/>
          </w:tcPr>
          <w:p w14:paraId="3FDF5845" w14:textId="3090CF08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28772-56-7</w:t>
            </w:r>
          </w:p>
        </w:tc>
        <w:tc>
          <w:tcPr>
            <w:tcW w:w="1560" w:type="dxa"/>
          </w:tcPr>
          <w:p w14:paraId="6809BC8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5891B7EB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6949936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46A8B8E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51C936C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  <w:p w14:paraId="2F473C1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5ADA443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764A2D06" w14:textId="02778205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3DC3A85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161E307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1F35C5FB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</w:t>
            </w:r>
          </w:p>
          <w:p w14:paraId="6CF900F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H300</w:t>
            </w:r>
          </w:p>
          <w:p w14:paraId="27A76C0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</w:t>
            </w:r>
          </w:p>
          <w:p w14:paraId="5CE765D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343BA0A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16AE36D8" w14:textId="6E8F30E8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0654395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6829224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GHS06</w:t>
            </w:r>
          </w:p>
          <w:p w14:paraId="0D16312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347AB318" w14:textId="27677F34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887BAEB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1A1A98B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H330</w:t>
            </w:r>
          </w:p>
          <w:p w14:paraId="0961B26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H310</w:t>
            </w:r>
          </w:p>
          <w:p w14:paraId="0405A79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H300</w:t>
            </w:r>
          </w:p>
          <w:p w14:paraId="67FABF4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</w:t>
            </w:r>
          </w:p>
          <w:p w14:paraId="1988802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62356327" w14:textId="24A81F19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3529BB4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BDC2E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1B; H360D: C</w:t>
            </w:r>
          </w:p>
          <w:p w14:paraId="6AEAA99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≥ 0,003 %</w:t>
            </w:r>
          </w:p>
          <w:p w14:paraId="47794DB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1; H372</w:t>
            </w:r>
          </w:p>
          <w:p w14:paraId="13A6439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C ≥ 0,005 %</w:t>
            </w:r>
          </w:p>
          <w:p w14:paraId="6C7AB0FE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2; H373</w:t>
            </w:r>
          </w:p>
          <w:p w14:paraId="39E4FDA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0,0005 % ≤</w:t>
            </w:r>
          </w:p>
          <w:p w14:paraId="20E2DEF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 &lt; 0,005 %</w:t>
            </w:r>
          </w:p>
          <w:p w14:paraId="3A9126B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</w:p>
          <w:p w14:paraId="1D02E3D8" w14:textId="1FF3A74C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12EBA6C5" w14:textId="77777777" w:rsidR="00A27521" w:rsidRPr="009135DC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B6169" w:rsidRPr="009135DC" w14:paraId="365BD9D3" w14:textId="77777777" w:rsidTr="734C9EE2">
        <w:trPr>
          <w:trHeight w:val="822"/>
        </w:trPr>
        <w:tc>
          <w:tcPr>
            <w:tcW w:w="1403" w:type="dxa"/>
          </w:tcPr>
          <w:p w14:paraId="3D42C2B3" w14:textId="1AC795A7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607-717-00-3</w:t>
            </w:r>
          </w:p>
        </w:tc>
        <w:tc>
          <w:tcPr>
            <w:tcW w:w="2266" w:type="dxa"/>
          </w:tcPr>
          <w:p w14:paraId="1CFD653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difethialone (ISO); 3-</w:t>
            </w:r>
          </w:p>
          <w:p w14:paraId="4020989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[3-(4′-</w:t>
            </w:r>
          </w:p>
          <w:p w14:paraId="3D89C53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bromobiphenyl-4-yl)- 1,2,3,4-</w:t>
            </w:r>
          </w:p>
          <w:p w14:paraId="6960E22B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tetrahydronaphthalen</w:t>
            </w:r>
          </w:p>
          <w:p w14:paraId="45343421" w14:textId="44D1751F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-1-yl]-4-hydroxy-2H- 1-benzothiopyran-2- one</w:t>
            </w:r>
          </w:p>
        </w:tc>
        <w:tc>
          <w:tcPr>
            <w:tcW w:w="1299" w:type="dxa"/>
          </w:tcPr>
          <w:p w14:paraId="7EC0AD6D" w14:textId="3286F683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40CA2DD4" w14:textId="7DA315CF" w:rsidR="00A27521" w:rsidRPr="00DD53E9" w:rsidRDefault="00A27521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104653-34-1</w:t>
            </w:r>
          </w:p>
        </w:tc>
        <w:tc>
          <w:tcPr>
            <w:tcW w:w="1560" w:type="dxa"/>
          </w:tcPr>
          <w:p w14:paraId="722A723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 Acute Tox. 1</w:t>
            </w:r>
          </w:p>
          <w:p w14:paraId="616D0A9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2F3B1AF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1</w:t>
            </w:r>
          </w:p>
          <w:p w14:paraId="09856738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 PBT</w:t>
            </w:r>
          </w:p>
          <w:p w14:paraId="5DD596C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274CE1FA" w14:textId="6605218F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6DE554A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 H330 H310 H300</w:t>
            </w:r>
          </w:p>
          <w:p w14:paraId="11EE2FA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 EUH440 H400</w:t>
            </w:r>
          </w:p>
          <w:p w14:paraId="4B8603FE" w14:textId="79A66271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7F1B8E4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GHS06 GHS09</w:t>
            </w:r>
          </w:p>
          <w:p w14:paraId="6F540EBF" w14:textId="5F2DEBC5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7FBAC46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 H330 H310 H300</w:t>
            </w:r>
          </w:p>
          <w:p w14:paraId="06C6AFAC" w14:textId="3B0D631C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(blood) EUH440 H410</w:t>
            </w:r>
          </w:p>
        </w:tc>
        <w:tc>
          <w:tcPr>
            <w:tcW w:w="1417" w:type="dxa"/>
          </w:tcPr>
          <w:p w14:paraId="0F4E1DBF" w14:textId="0B9FEBF0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EUH070</w:t>
            </w:r>
          </w:p>
        </w:tc>
        <w:tc>
          <w:tcPr>
            <w:tcW w:w="1418" w:type="dxa"/>
          </w:tcPr>
          <w:p w14:paraId="112B039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1B; H360D: C</w:t>
            </w:r>
          </w:p>
          <w:p w14:paraId="3A35BAE8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≥ 0,003 %</w:t>
            </w:r>
          </w:p>
          <w:p w14:paraId="3A50243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1; H372</w:t>
            </w:r>
          </w:p>
          <w:p w14:paraId="2F89DB7F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C ≥ 0,02 % STOT RE 2; H373</w:t>
            </w:r>
          </w:p>
          <w:p w14:paraId="56B6739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(blood): 0,002 % ≤ C</w:t>
            </w:r>
          </w:p>
          <w:p w14:paraId="307D93F8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&lt; 0,02 %</w:t>
            </w:r>
          </w:p>
          <w:p w14:paraId="5CA24D5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100</w:t>
            </w:r>
          </w:p>
          <w:p w14:paraId="42D7EE12" w14:textId="20539B5C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70D4FF87" w14:textId="77777777" w:rsidR="00A27521" w:rsidRPr="009135DC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B6169" w:rsidRPr="009135DC" w14:paraId="5F64A89B" w14:textId="77777777" w:rsidTr="734C9EE2">
        <w:trPr>
          <w:trHeight w:val="822"/>
        </w:trPr>
        <w:tc>
          <w:tcPr>
            <w:tcW w:w="1403" w:type="dxa"/>
          </w:tcPr>
          <w:p w14:paraId="4F2EE2E3" w14:textId="251E67A3" w:rsidR="00A27521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9C0C5E6" w:rsidRPr="734C9EE2">
              <w:rPr>
                <w:rFonts w:ascii="Times New Roman" w:hAnsi="Times New Roman" w:cs="Times New Roman"/>
                <w:sz w:val="20"/>
                <w:szCs w:val="20"/>
              </w:rPr>
              <w:t>607-718-00-9</w:t>
            </w:r>
          </w:p>
        </w:tc>
        <w:tc>
          <w:tcPr>
            <w:tcW w:w="2266" w:type="dxa"/>
          </w:tcPr>
          <w:p w14:paraId="49214A2D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perfluorononan-1-oic</w:t>
            </w:r>
          </w:p>
          <w:p w14:paraId="1D277611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acid [1]</w:t>
            </w:r>
          </w:p>
          <w:p w14:paraId="0DE93C3A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perfluorononan-1-oic</w:t>
            </w:r>
          </w:p>
          <w:p w14:paraId="47B82C9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acid sodium salt [2]</w:t>
            </w:r>
          </w:p>
          <w:p w14:paraId="7F92E36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perfluorononan-1-oic</w:t>
            </w:r>
          </w:p>
          <w:p w14:paraId="412A1A9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acid ammonium salt</w:t>
            </w:r>
          </w:p>
          <w:p w14:paraId="54C2F59B" w14:textId="074AF39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[3]</w:t>
            </w:r>
          </w:p>
        </w:tc>
        <w:tc>
          <w:tcPr>
            <w:tcW w:w="1299" w:type="dxa"/>
          </w:tcPr>
          <w:p w14:paraId="1483DC93" w14:textId="7488A75F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206-801-3 [1]</w:t>
            </w:r>
          </w:p>
          <w:p w14:paraId="21B1BDB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[2]</w:t>
            </w:r>
          </w:p>
          <w:p w14:paraId="56551EAA" w14:textId="3AC88FF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[3]</w:t>
            </w:r>
          </w:p>
        </w:tc>
        <w:tc>
          <w:tcPr>
            <w:tcW w:w="1134" w:type="dxa"/>
          </w:tcPr>
          <w:p w14:paraId="3B47D930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375-95-1</w:t>
            </w:r>
          </w:p>
          <w:p w14:paraId="4E63D3D6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[1]</w:t>
            </w:r>
          </w:p>
          <w:p w14:paraId="66C2AAEE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21049-39-</w:t>
            </w:r>
          </w:p>
          <w:p w14:paraId="552465C5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 [2]</w:t>
            </w:r>
          </w:p>
          <w:p w14:paraId="7061135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4149-60-4</w:t>
            </w:r>
          </w:p>
          <w:p w14:paraId="1A86340E" w14:textId="572F5269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[3]</w:t>
            </w:r>
          </w:p>
        </w:tc>
        <w:tc>
          <w:tcPr>
            <w:tcW w:w="1560" w:type="dxa"/>
          </w:tcPr>
          <w:p w14:paraId="4D79585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433EE56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5EF3C4E2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Lact.</w:t>
            </w:r>
          </w:p>
          <w:p w14:paraId="48D506D7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2F743FC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19C038D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1</w:t>
            </w:r>
          </w:p>
          <w:p w14:paraId="7E51981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Eye Dam. 1</w:t>
            </w:r>
          </w:p>
          <w:p w14:paraId="2987BDD3" w14:textId="1B44EAEC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</w:tc>
        <w:tc>
          <w:tcPr>
            <w:tcW w:w="1417" w:type="dxa"/>
          </w:tcPr>
          <w:p w14:paraId="3DF532AE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H351</w:t>
            </w:r>
          </w:p>
          <w:p w14:paraId="02A619FA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H360Df</w:t>
            </w:r>
          </w:p>
          <w:p w14:paraId="393F3A5A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H362</w:t>
            </w:r>
          </w:p>
          <w:p w14:paraId="49AE60D2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H332</w:t>
            </w:r>
          </w:p>
          <w:p w14:paraId="41C525C4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4346A300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(liver,</w:t>
            </w:r>
          </w:p>
          <w:p w14:paraId="07E805D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thymus, spleen)</w:t>
            </w:r>
          </w:p>
          <w:p w14:paraId="6B344CC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578A1F18" w14:textId="5072B2C1" w:rsidR="00A27521" w:rsidRPr="00DD53E9" w:rsidRDefault="00A27521" w:rsidP="00A27521">
            <w:pPr>
              <w:pStyle w:val="TableParagraph"/>
              <w:ind w:left="107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18" w:type="dxa"/>
          </w:tcPr>
          <w:p w14:paraId="5B407A2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539AA3B9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6E87D894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68D7B495" w14:textId="6C8CA6F1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6AED4B15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H351</w:t>
            </w:r>
          </w:p>
          <w:p w14:paraId="2C66553F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H360Df</w:t>
            </w:r>
          </w:p>
          <w:p w14:paraId="6CE12C06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H362</w:t>
            </w:r>
          </w:p>
          <w:p w14:paraId="1562CFBA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H332</w:t>
            </w:r>
          </w:p>
          <w:p w14:paraId="0AC7DBA1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H302</w:t>
            </w:r>
          </w:p>
          <w:p w14:paraId="304166C9" w14:textId="77777777" w:rsidR="00A27521" w:rsidRPr="00737425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(liver,</w:t>
            </w:r>
          </w:p>
          <w:p w14:paraId="581108CE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thymus, spleen)</w:t>
            </w:r>
          </w:p>
          <w:p w14:paraId="208BB43C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3637A24E" w14:textId="2A8E1CC4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17" w:type="dxa"/>
          </w:tcPr>
          <w:p w14:paraId="0F5A4C9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386CC3" w14:textId="77777777" w:rsidR="00A27521" w:rsidRPr="00DD53E9" w:rsidRDefault="00A27521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B121A6" w14:textId="6F94DA30" w:rsidR="00A27521" w:rsidRPr="00DD53E9" w:rsidRDefault="79C0C5E6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A27521" w14:paraId="419B6E76" w14:textId="77777777" w:rsidTr="734C9EE2">
        <w:trPr>
          <w:trHeight w:val="582"/>
        </w:trPr>
        <w:tc>
          <w:tcPr>
            <w:tcW w:w="1403" w:type="dxa"/>
          </w:tcPr>
          <w:p w14:paraId="6245BB75" w14:textId="14B27D6F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607-719-00-4</w:t>
            </w:r>
          </w:p>
        </w:tc>
        <w:tc>
          <w:tcPr>
            <w:tcW w:w="2266" w:type="dxa"/>
          </w:tcPr>
          <w:p w14:paraId="38A32E8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dicyclohexyl</w:t>
            </w:r>
          </w:p>
          <w:p w14:paraId="28357037" w14:textId="673D25FE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phthalate; [DCHP]</w:t>
            </w:r>
          </w:p>
        </w:tc>
        <w:tc>
          <w:tcPr>
            <w:tcW w:w="1299" w:type="dxa"/>
          </w:tcPr>
          <w:p w14:paraId="251EB95C" w14:textId="3989ED69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201-545-9</w:t>
            </w:r>
          </w:p>
        </w:tc>
        <w:tc>
          <w:tcPr>
            <w:tcW w:w="1134" w:type="dxa"/>
          </w:tcPr>
          <w:p w14:paraId="26B9CDEC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84-61-7</w:t>
            </w:r>
          </w:p>
        </w:tc>
        <w:tc>
          <w:tcPr>
            <w:tcW w:w="1560" w:type="dxa"/>
          </w:tcPr>
          <w:p w14:paraId="260C475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Repr. 1B</w:t>
            </w:r>
          </w:p>
          <w:p w14:paraId="401967C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ED HH 1</w:t>
            </w:r>
          </w:p>
          <w:p w14:paraId="411DA5DC" w14:textId="29AF770B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</w:tc>
        <w:tc>
          <w:tcPr>
            <w:tcW w:w="1417" w:type="dxa"/>
          </w:tcPr>
          <w:p w14:paraId="3881542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5485509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2970BB92" w14:textId="19710866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</w:tc>
        <w:tc>
          <w:tcPr>
            <w:tcW w:w="1418" w:type="dxa"/>
          </w:tcPr>
          <w:p w14:paraId="316C238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1C9B1B34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64D890ED" w14:textId="056F5FBA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638E5E2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67BE4B1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633CB979" w14:textId="1CB883CA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2BA44DF2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4F017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F8608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093E44EE" w14:textId="77777777" w:rsidTr="734C9EE2">
        <w:trPr>
          <w:trHeight w:val="1823"/>
        </w:trPr>
        <w:tc>
          <w:tcPr>
            <w:tcW w:w="1403" w:type="dxa"/>
          </w:tcPr>
          <w:p w14:paraId="6307DCE9" w14:textId="5E019327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607-720-00-X</w:t>
            </w:r>
          </w:p>
        </w:tc>
        <w:tc>
          <w:tcPr>
            <w:tcW w:w="2266" w:type="dxa"/>
          </w:tcPr>
          <w:p w14:paraId="26B48C40" w14:textId="09A7226B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nonadecafluorodecanoic acid [1]</w:t>
            </w:r>
          </w:p>
          <w:p w14:paraId="77753AB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ammonium</w:t>
            </w:r>
          </w:p>
          <w:p w14:paraId="289DB7CC" w14:textId="0B971C1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nonadecafluorodecanoate [2]</w:t>
            </w:r>
          </w:p>
          <w:p w14:paraId="45A0D33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sodium</w:t>
            </w:r>
          </w:p>
          <w:p w14:paraId="3FB2C6BD" w14:textId="6D2398BB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nonadecafluorodecanoate [3]</w:t>
            </w:r>
          </w:p>
        </w:tc>
        <w:tc>
          <w:tcPr>
            <w:tcW w:w="1299" w:type="dxa"/>
          </w:tcPr>
          <w:p w14:paraId="68542911" w14:textId="7B659F65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206-400-3 [1]</w:t>
            </w:r>
          </w:p>
          <w:p w14:paraId="5D369DB5" w14:textId="04A0E61F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221-470-5 [2]</w:t>
            </w:r>
          </w:p>
          <w:p w14:paraId="487F104F" w14:textId="134D1CAC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[3]</w:t>
            </w:r>
          </w:p>
        </w:tc>
        <w:tc>
          <w:tcPr>
            <w:tcW w:w="1134" w:type="dxa"/>
          </w:tcPr>
          <w:p w14:paraId="3FF990C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335-76-2</w:t>
            </w:r>
          </w:p>
          <w:p w14:paraId="6433E3D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[1]</w:t>
            </w:r>
          </w:p>
          <w:p w14:paraId="35B91FE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3108-42-7</w:t>
            </w:r>
          </w:p>
          <w:p w14:paraId="1A0A98F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[2]</w:t>
            </w:r>
          </w:p>
          <w:p w14:paraId="239C3692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3830-45-3</w:t>
            </w:r>
          </w:p>
          <w:p w14:paraId="4DA183C2" w14:textId="3AE640E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[3]</w:t>
            </w:r>
          </w:p>
        </w:tc>
        <w:tc>
          <w:tcPr>
            <w:tcW w:w="1560" w:type="dxa"/>
          </w:tcPr>
          <w:p w14:paraId="0D499F2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5C6A3AD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725FDDA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Lact.</w:t>
            </w:r>
          </w:p>
          <w:p w14:paraId="48489A3E" w14:textId="62C785E4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</w:tc>
        <w:tc>
          <w:tcPr>
            <w:tcW w:w="1417" w:type="dxa"/>
          </w:tcPr>
          <w:p w14:paraId="2E002C4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57AFC5A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</w:t>
            </w:r>
          </w:p>
          <w:p w14:paraId="0D3FAA4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H362</w:t>
            </w:r>
          </w:p>
          <w:p w14:paraId="24522487" w14:textId="5E737E1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18" w:type="dxa"/>
          </w:tcPr>
          <w:p w14:paraId="7EFE868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E500703" w14:textId="057AEE1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5A27202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2A08B85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H360Df</w:t>
            </w:r>
          </w:p>
          <w:p w14:paraId="2B9451A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H362</w:t>
            </w:r>
          </w:p>
          <w:p w14:paraId="5F29F23A" w14:textId="740D0CB1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</w:tc>
        <w:tc>
          <w:tcPr>
            <w:tcW w:w="1417" w:type="dxa"/>
          </w:tcPr>
          <w:p w14:paraId="673E89E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53CBC1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092E33" w14:textId="5DE1A991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A27521" w14:paraId="25EDF962" w14:textId="77777777" w:rsidTr="734C9EE2">
        <w:trPr>
          <w:trHeight w:val="1435"/>
        </w:trPr>
        <w:tc>
          <w:tcPr>
            <w:tcW w:w="1403" w:type="dxa"/>
          </w:tcPr>
          <w:p w14:paraId="2F2BFB60" w14:textId="045DD7CB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607-731-00-X</w:t>
            </w:r>
          </w:p>
        </w:tc>
        <w:tc>
          <w:tcPr>
            <w:tcW w:w="2266" w:type="dxa"/>
          </w:tcPr>
          <w:p w14:paraId="1491A8F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sodium methyl [(4-</w:t>
            </w:r>
          </w:p>
          <w:p w14:paraId="330BF90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aminophenyl)sulphon</w:t>
            </w:r>
          </w:p>
          <w:p w14:paraId="6D5E421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yl]carbamate;</w:t>
            </w:r>
          </w:p>
          <w:p w14:paraId="541A2214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sodium methyl (EZ)-</w:t>
            </w:r>
          </w:p>
          <w:p w14:paraId="45574FB1" w14:textId="5F12BE83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sulfanilylcarbonimidate; asulam-sodium</w:t>
            </w:r>
          </w:p>
        </w:tc>
        <w:tc>
          <w:tcPr>
            <w:tcW w:w="1299" w:type="dxa"/>
          </w:tcPr>
          <w:p w14:paraId="41990D85" w14:textId="2BA8F3A0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218-953-8</w:t>
            </w:r>
          </w:p>
        </w:tc>
        <w:tc>
          <w:tcPr>
            <w:tcW w:w="1134" w:type="dxa"/>
          </w:tcPr>
          <w:p w14:paraId="27A88774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2302-17-2</w:t>
            </w:r>
          </w:p>
        </w:tc>
        <w:tc>
          <w:tcPr>
            <w:tcW w:w="1560" w:type="dxa"/>
          </w:tcPr>
          <w:p w14:paraId="103922D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7AF96B5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Skin Sens. 1</w:t>
            </w:r>
          </w:p>
          <w:p w14:paraId="4D96CF87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07612258" w14:textId="2DA44470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793ECB6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790F158C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52BA8CE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346F3C19" w14:textId="59BD3DAF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7428812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50EF663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2A61526A" w14:textId="0B3257D5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4EFA238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6D30D49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72A38359" w14:textId="0559998D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05F2DB2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33D74B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</w:p>
          <w:p w14:paraId="50CF3246" w14:textId="014C1128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37C89AF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6E5E6E5C" w14:textId="77777777" w:rsidTr="734C9EE2">
        <w:trPr>
          <w:trHeight w:val="2650"/>
        </w:trPr>
        <w:tc>
          <w:tcPr>
            <w:tcW w:w="1403" w:type="dxa"/>
          </w:tcPr>
          <w:p w14:paraId="5BC83202" w14:textId="11E0B48B" w:rsidR="00313A13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5C9DC8A5" w:rsidRPr="734C9EE2">
              <w:rPr>
                <w:rFonts w:ascii="Times New Roman" w:hAnsi="Times New Roman" w:cs="Times New Roman"/>
                <w:sz w:val="20"/>
                <w:szCs w:val="20"/>
              </w:rPr>
              <w:t>607-747-00-7</w:t>
            </w:r>
          </w:p>
        </w:tc>
        <w:tc>
          <w:tcPr>
            <w:tcW w:w="2266" w:type="dxa"/>
          </w:tcPr>
          <w:p w14:paraId="32A54E21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2,2-dibromo-2-</w:t>
            </w:r>
          </w:p>
          <w:p w14:paraId="0AB312EC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cyanoacetamide;</w:t>
            </w:r>
          </w:p>
          <w:p w14:paraId="2A335E0E" w14:textId="12E98D6D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[DBNPA]</w:t>
            </w:r>
          </w:p>
        </w:tc>
        <w:tc>
          <w:tcPr>
            <w:tcW w:w="1299" w:type="dxa"/>
          </w:tcPr>
          <w:p w14:paraId="0FAC0512" w14:textId="1462DC6C" w:rsidR="00313A13" w:rsidRPr="00DD53E9" w:rsidRDefault="00313A13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233-539-7</w:t>
            </w:r>
          </w:p>
        </w:tc>
        <w:tc>
          <w:tcPr>
            <w:tcW w:w="1134" w:type="dxa"/>
          </w:tcPr>
          <w:p w14:paraId="554B500A" w14:textId="2FAEDEE5" w:rsidR="00313A13" w:rsidRPr="00DD53E9" w:rsidRDefault="00313A13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10222-01-2</w:t>
            </w:r>
          </w:p>
        </w:tc>
        <w:tc>
          <w:tcPr>
            <w:tcW w:w="1560" w:type="dxa"/>
          </w:tcPr>
          <w:p w14:paraId="6875E81F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0E56CBF9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2</w:t>
            </w:r>
          </w:p>
          <w:p w14:paraId="32DBD9B6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3</w:t>
            </w:r>
          </w:p>
          <w:p w14:paraId="373BF52F" w14:textId="77777777" w:rsidR="00313A13" w:rsidRPr="00737425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STOT RE 1</w:t>
            </w:r>
          </w:p>
          <w:p w14:paraId="1239CC4A" w14:textId="77777777" w:rsidR="00313A13" w:rsidRPr="00737425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Skin Irrit. 2</w:t>
            </w:r>
          </w:p>
          <w:p w14:paraId="4E5EFFE9" w14:textId="77777777" w:rsidR="00313A13" w:rsidRPr="00737425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Eye Dam. 1</w:t>
            </w:r>
          </w:p>
          <w:p w14:paraId="2D8C5CFF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  <w:p w14:paraId="71AFB7AB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ED ENV 1</w:t>
            </w:r>
          </w:p>
          <w:p w14:paraId="7D262117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Aquatic Acute 1</w:t>
            </w:r>
          </w:p>
          <w:p w14:paraId="454A7AEE" w14:textId="3AD066DE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3090F906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EUH380</w:t>
            </w:r>
          </w:p>
          <w:p w14:paraId="44AE2B21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H330</w:t>
            </w:r>
          </w:p>
          <w:p w14:paraId="68B9638F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H301</w:t>
            </w:r>
          </w:p>
          <w:p w14:paraId="2B2D453C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H372</w:t>
            </w:r>
          </w:p>
          <w:p w14:paraId="02C5D1F0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(inhalation)</w:t>
            </w:r>
          </w:p>
          <w:p w14:paraId="7A138E12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(respiratory</w:t>
            </w:r>
          </w:p>
          <w:p w14:paraId="5B3E36FC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tract)</w:t>
            </w:r>
          </w:p>
          <w:p w14:paraId="3631C822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H315</w:t>
            </w:r>
          </w:p>
          <w:p w14:paraId="2ED79805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1FEFBF3A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4B87CB84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339770AE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555ADA7F" w14:textId="53CA8200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3ABB7328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GHS06</w:t>
            </w:r>
          </w:p>
          <w:p w14:paraId="443D9BC6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0A8DD765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7E8CF6B5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197D1268" w14:textId="00E186BA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306F482F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EUH380</w:t>
            </w:r>
          </w:p>
          <w:p w14:paraId="3831032C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H330</w:t>
            </w:r>
          </w:p>
          <w:p w14:paraId="4B538F7E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H301</w:t>
            </w:r>
          </w:p>
          <w:p w14:paraId="5FB4ACD0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H372</w:t>
            </w:r>
          </w:p>
          <w:p w14:paraId="315691D0" w14:textId="77777777" w:rsidR="00313A13" w:rsidRPr="00DB6793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(inhalation)</w:t>
            </w:r>
          </w:p>
          <w:p w14:paraId="6124A1C4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(respiratory</w:t>
            </w:r>
          </w:p>
          <w:p w14:paraId="555EC7CD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tract)</w:t>
            </w:r>
          </w:p>
          <w:p w14:paraId="086F9E6D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H315</w:t>
            </w:r>
          </w:p>
          <w:p w14:paraId="3D1D68A1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2C43C8B3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3F773732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6E37D235" w14:textId="5B8D4D88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6E881E75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7324B84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inhalation: ATE =</w:t>
            </w:r>
          </w:p>
          <w:p w14:paraId="6F87EC54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0,24 mg/L (dusts or</w:t>
            </w:r>
          </w:p>
          <w:p w14:paraId="4C824980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mists)</w:t>
            </w:r>
          </w:p>
          <w:p w14:paraId="3D4A9E6C" w14:textId="77777777" w:rsidR="00313A13" w:rsidRPr="00737425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oral: ATE = 118</w:t>
            </w:r>
          </w:p>
          <w:p w14:paraId="72AC76CA" w14:textId="77777777" w:rsidR="00313A13" w:rsidRPr="00737425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mg/kg bw</w:t>
            </w:r>
          </w:p>
          <w:p w14:paraId="5D561041" w14:textId="77777777" w:rsidR="00313A13" w:rsidRPr="00737425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M = 1</w:t>
            </w:r>
          </w:p>
          <w:p w14:paraId="77055B39" w14:textId="2BCC94D8" w:rsidR="00313A13" w:rsidRPr="00DD53E9" w:rsidRDefault="5C9DC8A5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</w:tcPr>
          <w:p w14:paraId="23898921" w14:textId="77777777" w:rsidR="00313A13" w:rsidRPr="00DD53E9" w:rsidRDefault="00313A13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7AF9CE41" w14:textId="77777777" w:rsidTr="734C9EE2">
        <w:trPr>
          <w:trHeight w:val="840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1D32C" w14:textId="087E029A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607-761-00-3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9965C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perfluoroheptanoic</w:t>
            </w:r>
          </w:p>
          <w:p w14:paraId="751A292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acid;</w:t>
            </w:r>
          </w:p>
          <w:p w14:paraId="1CDF1754" w14:textId="485751E3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tridecafluoroheptanoic acid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EAAE9" w14:textId="3F1D6576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206-798-9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F8BB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375-85-9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C40BF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Repr. 1B</w:t>
            </w:r>
          </w:p>
          <w:p w14:paraId="2B2CCB6F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STOT RE 1</w:t>
            </w:r>
          </w:p>
          <w:p w14:paraId="70853850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PBT</w:t>
            </w:r>
          </w:p>
          <w:p w14:paraId="49E04BAA" w14:textId="41CE50D8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vPvB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E9BF6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H360D</w:t>
            </w:r>
          </w:p>
          <w:p w14:paraId="5C1203BB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H372 (liver)</w:t>
            </w:r>
          </w:p>
          <w:p w14:paraId="3A261532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EUH440</w:t>
            </w:r>
          </w:p>
          <w:p w14:paraId="3CC3A495" w14:textId="6207E718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sv-SE"/>
              </w:rPr>
              <w:t>EUH441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6E2C4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88DAA37" w14:textId="5F662A81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2D9E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H360D</w:t>
            </w:r>
          </w:p>
          <w:p w14:paraId="11EF069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H372 (liver)</w:t>
            </w:r>
          </w:p>
          <w:p w14:paraId="2DC7E1C3" w14:textId="19DC3F6C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CD14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4752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FC233" w14:textId="75F06AD6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A27521" w14:paraId="41A9AB1E" w14:textId="77777777" w:rsidTr="734C9EE2">
        <w:trPr>
          <w:trHeight w:val="2017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EB652" w14:textId="578ECE82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607-771-00-8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CADA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benthiavalicarb-</w:t>
            </w:r>
          </w:p>
          <w:p w14:paraId="592DCD6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isopropyl (ISO);</w:t>
            </w:r>
          </w:p>
          <w:p w14:paraId="4D2DF967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isopropyl [(S)-1-</w:t>
            </w:r>
          </w:p>
          <w:p w14:paraId="77C5D07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{[(R)-1-(6-fluoro-</w:t>
            </w:r>
          </w:p>
          <w:p w14:paraId="7ADB3C3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1,3-benzothiazol-2-</w:t>
            </w:r>
          </w:p>
          <w:p w14:paraId="3386841C" w14:textId="20079CB0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yl)ethyl]carbamoyl}-2-</w:t>
            </w:r>
          </w:p>
          <w:p w14:paraId="40A55197" w14:textId="1C3F6D78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methylpropyl]carbamate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7D39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E0BFE" w14:textId="65CA482A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177406-68-7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D1D8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4B41CB0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2</w:t>
            </w:r>
          </w:p>
          <w:p w14:paraId="3616E4C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275344D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Skin Sens. 1</w:t>
            </w:r>
          </w:p>
          <w:p w14:paraId="16DF06F0" w14:textId="4085B052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0E52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37E51ED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H361fd</w:t>
            </w:r>
          </w:p>
          <w:p w14:paraId="6BDC944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0831BC9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0519DBD0" w14:textId="771CC14C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625E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BF8F25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58761B9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4C127DFF" w14:textId="460D7933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93A2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6179C1A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H361fd</w:t>
            </w:r>
          </w:p>
          <w:p w14:paraId="17067CA2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6EE8145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7C788BC1" w14:textId="21995D3D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66F7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DED2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F1C3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47D4C38C" w14:textId="77777777" w:rsidTr="734C9EE2">
        <w:trPr>
          <w:trHeight w:val="1034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33942" w14:textId="2FDA6A53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609-068-00-1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16D63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5-tert-butyl-2,4,6-</w:t>
            </w:r>
          </w:p>
          <w:p w14:paraId="67DE601B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trinitro-m-xylene;</w:t>
            </w:r>
          </w:p>
          <w:p w14:paraId="3AE845B6" w14:textId="5919D070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musk xylene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726F3" w14:textId="36F71602" w:rsidR="00893184" w:rsidRPr="00DD53E9" w:rsidRDefault="00893184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201-329-4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E39E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81-15-2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1813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Expl. 1.1</w:t>
            </w:r>
          </w:p>
          <w:p w14:paraId="3D36921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718E586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7CE2A3DC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6270360C" w14:textId="1DB52888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B4AA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H201</w:t>
            </w:r>
          </w:p>
          <w:p w14:paraId="6A7B707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1C96348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496950A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05D6501E" w14:textId="68488A1C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6DDF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GHS01</w:t>
            </w:r>
          </w:p>
          <w:p w14:paraId="680DF6B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ABDB35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9CC35A4" w14:textId="5A964F5F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2348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H201</w:t>
            </w:r>
          </w:p>
          <w:p w14:paraId="1E373F92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488E93E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7A328487" w14:textId="20CD439D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338D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8451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EFA4A" w14:textId="1C708707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5B6169" w:rsidRPr="00A27521" w14:paraId="222CE2E4" w14:textId="77777777" w:rsidTr="734C9EE2">
        <w:trPr>
          <w:trHeight w:val="1560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7C615" w14:textId="1AC7EE09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612-229-00-9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0A4B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mepanipyrim (ISO);</w:t>
            </w:r>
          </w:p>
          <w:p w14:paraId="78CCDEE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N-[4-methyl-6-(prop-</w:t>
            </w:r>
          </w:p>
          <w:p w14:paraId="6690CBA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1-ynyl)pyrimidin-2-</w:t>
            </w:r>
          </w:p>
          <w:p w14:paraId="5BE220F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yl]aniline; 4-methyl-</w:t>
            </w:r>
          </w:p>
          <w:p w14:paraId="0D18306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N-phenyl-6-(1-</w:t>
            </w:r>
          </w:p>
          <w:p w14:paraId="74068702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propynyl)-2-</w:t>
            </w:r>
          </w:p>
          <w:p w14:paraId="5A1705BE" w14:textId="39764785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pyrimidinamine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43C70" w14:textId="401413A2" w:rsidR="00893184" w:rsidRPr="00DD53E9" w:rsidRDefault="00893184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432-140-7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F7C8B" w14:textId="59476C9B" w:rsidR="00893184" w:rsidRPr="00DD53E9" w:rsidRDefault="00893184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110235-47-7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F8FA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5E373CA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081DDE7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ENV 1</w:t>
            </w:r>
          </w:p>
          <w:p w14:paraId="7CEBEC8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76E98A87" w14:textId="01DE79A0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91CD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3E457CF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0AD8D7EC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3BE01C5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7874596C" w14:textId="1FAB80B5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31B6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670E7FA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22977228" w14:textId="32431516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2673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0F1FA2C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4BB432F6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27032DFE" w14:textId="386E0E8D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82B5C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44A3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F884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05D925AA" w14:textId="77777777" w:rsidTr="734C9EE2">
        <w:trPr>
          <w:trHeight w:val="1123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C6E282" w14:textId="01C4A2DD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613-102-00-0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7543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dimethomorph (ISO);</w:t>
            </w:r>
          </w:p>
          <w:p w14:paraId="3B85E43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(E,Z)-4-(3-(4-</w:t>
            </w:r>
          </w:p>
          <w:p w14:paraId="1A9215D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chlorophenyl)-3-(3,4-</w:t>
            </w:r>
          </w:p>
          <w:p w14:paraId="00EC80C1" w14:textId="58ED3B45" w:rsidR="00893184" w:rsidRPr="00DD53E9" w:rsidRDefault="00893184" w:rsidP="00394522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dimethoxyphenyl)acryloyl)morpholine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41268" w14:textId="5D41FD93" w:rsidR="00893184" w:rsidRPr="00DD53E9" w:rsidRDefault="00893184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404-200-2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2CC49" w14:textId="47A9D46E" w:rsidR="00893184" w:rsidRPr="00DD53E9" w:rsidRDefault="00893184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110488-70-5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F6340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Repr. 1B</w:t>
            </w:r>
          </w:p>
          <w:p w14:paraId="3FBF4672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ED HH 1</w:t>
            </w:r>
          </w:p>
          <w:p w14:paraId="27FE6619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a-DK"/>
              </w:rPr>
              <w:t>ED ENV 1</w:t>
            </w:r>
          </w:p>
          <w:p w14:paraId="6134142D" w14:textId="659F8906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2022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</w:t>
            </w:r>
          </w:p>
          <w:p w14:paraId="0AA9435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1A8880A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25F6EA20" w14:textId="01BB39D1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829E7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28AC705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0C80970F" w14:textId="7A5D8E64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957E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</w:t>
            </w:r>
          </w:p>
          <w:p w14:paraId="3F6E5E0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081B4C2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3C2FCE3A" w14:textId="341A31CB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74E4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1DC84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5AA0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1CCEC8A9" w14:textId="77777777" w:rsidTr="734C9EE2">
        <w:trPr>
          <w:trHeight w:val="1214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D339E" w14:textId="30C3399A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613-138-00-7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37D4B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quinoxyfen (ISO);</w:t>
            </w:r>
          </w:p>
          <w:p w14:paraId="0EEA8110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5,7-dichloro-4-(4-</w:t>
            </w:r>
          </w:p>
          <w:p w14:paraId="6F8203AC" w14:textId="1B3AAA75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es-ES"/>
              </w:rPr>
              <w:t>fluorophenoxy)quinoline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3BE1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F7142" w14:textId="241E5EB0" w:rsidR="00893184" w:rsidRPr="00DD53E9" w:rsidRDefault="00893184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124495-18-7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F6A4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  <w:p w14:paraId="48FD2997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PBT</w:t>
            </w:r>
          </w:p>
          <w:p w14:paraId="3331731A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VPvB</w:t>
            </w:r>
          </w:p>
          <w:p w14:paraId="0B197FD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Aquatic Acute 1</w:t>
            </w:r>
          </w:p>
          <w:p w14:paraId="6618DE12" w14:textId="6C4A3B50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2DB3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2EC043E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20FA59A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3F4F0A61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630C445C" w14:textId="564DFE7C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B2A8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28FB8B8F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68A765DF" w14:textId="5525B2DB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4310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536A5899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78FBFDCA" w14:textId="3A6FF0F9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43028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85F73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28E6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70743402" w14:textId="77777777" w:rsidTr="734C9EE2">
        <w:trPr>
          <w:trHeight w:val="2389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B15D8" w14:textId="0364B583" w:rsidR="00893184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7AA7E9DC" w:rsidRPr="734C9EE2">
              <w:rPr>
                <w:rFonts w:ascii="Times New Roman" w:hAnsi="Times New Roman" w:cs="Times New Roman"/>
                <w:sz w:val="20"/>
                <w:szCs w:val="20"/>
              </w:rPr>
              <w:t>613-164-00-9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5A6C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flufenacet (ISO); 4′-</w:t>
            </w:r>
          </w:p>
          <w:p w14:paraId="5C3CF67D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fluoro-N-isopropyl-2-</w:t>
            </w:r>
          </w:p>
          <w:p w14:paraId="4794A5A5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{[5-(trifluoromethyl)-</w:t>
            </w:r>
          </w:p>
          <w:p w14:paraId="2431BE1C" w14:textId="2CA38B87" w:rsidR="00B073BC" w:rsidRPr="00DD53E9" w:rsidRDefault="00B073B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1,3,4-thiadiazol-2- yl]oxy}acetanilide; N-(4-fluorophenyl)- N-isopropyl-2-(5- trifluoromethyl- [1,3,4]thiadiazol-2- yloxy)acetamide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70C52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05897" w14:textId="17C51C6B" w:rsidR="00893184" w:rsidRPr="00DD53E9" w:rsidRDefault="00893184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142459-58-3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F429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288BA940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 *</w:t>
            </w:r>
          </w:p>
          <w:p w14:paraId="18B1DC3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STOT RE 2 *</w:t>
            </w:r>
          </w:p>
          <w:p w14:paraId="7A5A8D03" w14:textId="77777777" w:rsidR="00B073BC" w:rsidRPr="00DB6793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Skin Sens. 1</w:t>
            </w:r>
          </w:p>
          <w:p w14:paraId="7EE09429" w14:textId="77777777" w:rsidR="00B073BC" w:rsidRPr="00DB6793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ED ENV 1</w:t>
            </w:r>
          </w:p>
          <w:p w14:paraId="08A0F4A4" w14:textId="77777777" w:rsidR="00B073BC" w:rsidRPr="00DB6793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Aquatic Acute 1</w:t>
            </w:r>
          </w:p>
          <w:p w14:paraId="1FD3788B" w14:textId="21D5E1EA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8C501" w14:textId="77777777" w:rsidR="00893184" w:rsidRPr="00DB6793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EUH380</w:t>
            </w:r>
          </w:p>
          <w:p w14:paraId="1AFAACA1" w14:textId="77777777" w:rsidR="00893184" w:rsidRPr="00DB6793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H302</w:t>
            </w:r>
          </w:p>
          <w:p w14:paraId="7DFADFCB" w14:textId="77777777" w:rsidR="00893184" w:rsidRPr="00DB6793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H373 **</w:t>
            </w:r>
          </w:p>
          <w:p w14:paraId="0EC41E40" w14:textId="1C685926" w:rsidR="00B073BC" w:rsidRPr="00DB6793" w:rsidRDefault="00B073B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H317 EUH430 H400 H410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8ABFB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GHS07</w:t>
            </w:r>
          </w:p>
          <w:p w14:paraId="180AAAE4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6C4ABCD9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14C9481B" w14:textId="0A3BD0BD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C074B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EUH380</w:t>
            </w:r>
          </w:p>
          <w:p w14:paraId="4F209C04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H302</w:t>
            </w:r>
          </w:p>
          <w:p w14:paraId="19BD13FA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H373 **</w:t>
            </w:r>
          </w:p>
          <w:p w14:paraId="08DFF8E5" w14:textId="05B41246" w:rsidR="00B073BC" w:rsidRPr="00737425" w:rsidRDefault="00B073B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H317 EUH430 H410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C2ECE" w14:textId="77777777" w:rsidR="00893184" w:rsidRPr="00737425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C3E7F" w14:textId="4FFFE8C8" w:rsidR="00893184" w:rsidRPr="00DD53E9" w:rsidRDefault="7AA7E9D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100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667AE" w14:textId="77777777" w:rsidR="00893184" w:rsidRPr="00DD53E9" w:rsidRDefault="0089318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47EE6C11" w14:textId="77777777" w:rsidTr="734C9EE2">
        <w:trPr>
          <w:trHeight w:val="835"/>
        </w:trPr>
        <w:tc>
          <w:tcPr>
            <w:tcW w:w="1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3B03B" w14:textId="29829DA8" w:rsidR="00B073BC" w:rsidRPr="00DD53E9" w:rsidRDefault="008B5074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49B87A2" w:rsidRPr="734C9EE2">
              <w:rPr>
                <w:rFonts w:ascii="Times New Roman" w:hAnsi="Times New Roman" w:cs="Times New Roman"/>
                <w:sz w:val="20"/>
                <w:szCs w:val="20"/>
              </w:rPr>
              <w:t>613-205-00-0</w:t>
            </w:r>
          </w:p>
        </w:tc>
        <w:tc>
          <w:tcPr>
            <w:tcW w:w="2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E5BC0" w14:textId="77777777" w:rsidR="00B073BC" w:rsidRPr="00F67C0D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67C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propiconazole (ISO); (2RS,4RS;2RS,4SR)-</w:t>
            </w:r>
          </w:p>
          <w:p w14:paraId="6522D3FA" w14:textId="77777777" w:rsidR="00B073BC" w:rsidRPr="00F67C0D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67C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1-{[2-(2,4-</w:t>
            </w:r>
          </w:p>
          <w:p w14:paraId="568C8300" w14:textId="042B0826" w:rsidR="00B073BC" w:rsidRPr="00F67C0D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67C0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dichlorophenyl)-4- propyl-1,3-dioxolan- 2-yl]methyl}-1H- 1,2,4-triazole</w:t>
            </w:r>
          </w:p>
        </w:tc>
        <w:tc>
          <w:tcPr>
            <w:tcW w:w="1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A8059" w14:textId="7430CD1E" w:rsidR="00B073BC" w:rsidRPr="00DD53E9" w:rsidRDefault="00B073BC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262-104-4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ABF02" w14:textId="7EA3FD13" w:rsidR="00B073BC" w:rsidRPr="00DD53E9" w:rsidRDefault="00B073BC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60207-90-1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5502D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 ED HH 1</w:t>
            </w:r>
          </w:p>
          <w:p w14:paraId="5851A62A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4</w:t>
            </w:r>
          </w:p>
          <w:p w14:paraId="4F606E9A" w14:textId="77777777" w:rsidR="00B073BC" w:rsidRPr="00DB6793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Skin Sens. 1</w:t>
            </w:r>
          </w:p>
          <w:p w14:paraId="417FDF83" w14:textId="77777777" w:rsidR="00B073BC" w:rsidRPr="00DB6793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ED ENV 1</w:t>
            </w:r>
          </w:p>
          <w:p w14:paraId="61AE8F10" w14:textId="77777777" w:rsidR="00B073BC" w:rsidRPr="00DB6793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en-IE"/>
              </w:rPr>
              <w:t>Aquatic Acute 1</w:t>
            </w:r>
          </w:p>
          <w:p w14:paraId="652E800C" w14:textId="00B336ED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341C6" w14:textId="764EDAF7" w:rsidR="00B073BC" w:rsidRPr="00737425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737425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H360D EUH380 H302 H317 EUH430 H400 H410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30C3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 GHS07 GHS09</w:t>
            </w:r>
          </w:p>
          <w:p w14:paraId="662F149B" w14:textId="28E297F6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669AF" w14:textId="17EC7A28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  <w:t>H360D EUH380 H302 H317 EUH430 H410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11D37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nl-BE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71670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</w:p>
          <w:p w14:paraId="1EC4B296" w14:textId="4444BC19" w:rsidR="00B073BC" w:rsidRPr="00DD53E9" w:rsidRDefault="049B87A2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  <w:p w14:paraId="1D4A9B21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DF3CA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60F57C9F" w14:textId="77777777" w:rsidTr="734C9EE2">
        <w:trPr>
          <w:trHeight w:val="777"/>
        </w:trPr>
        <w:tc>
          <w:tcPr>
            <w:tcW w:w="1403" w:type="dxa"/>
          </w:tcPr>
          <w:p w14:paraId="7FB68F29" w14:textId="0545AF7E" w:rsidR="00C44BA7" w:rsidRPr="00DD53E9" w:rsidRDefault="008B5074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613-341-00-0</w:t>
            </w:r>
          </w:p>
        </w:tc>
        <w:tc>
          <w:tcPr>
            <w:tcW w:w="2266" w:type="dxa"/>
          </w:tcPr>
          <w:p w14:paraId="199F053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clofentezine (ISO); 3,6-bis(o- chlorophenyl)- 1,2,4,5-tetrazine</w:t>
            </w:r>
          </w:p>
        </w:tc>
        <w:tc>
          <w:tcPr>
            <w:tcW w:w="1299" w:type="dxa"/>
          </w:tcPr>
          <w:p w14:paraId="52E290ED" w14:textId="1C34DA10" w:rsidR="00C44BA7" w:rsidRPr="00DD53E9" w:rsidRDefault="00C44BA7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277-728-2</w:t>
            </w:r>
          </w:p>
        </w:tc>
        <w:tc>
          <w:tcPr>
            <w:tcW w:w="1134" w:type="dxa"/>
          </w:tcPr>
          <w:p w14:paraId="72815952" w14:textId="329E515C" w:rsidR="00C44BA7" w:rsidRPr="00DD53E9" w:rsidRDefault="00C44BA7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74115-24-5</w:t>
            </w:r>
          </w:p>
        </w:tc>
        <w:tc>
          <w:tcPr>
            <w:tcW w:w="1560" w:type="dxa"/>
          </w:tcPr>
          <w:p w14:paraId="674C9B1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00E6CEC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319645D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 H410</w:t>
            </w:r>
          </w:p>
        </w:tc>
        <w:tc>
          <w:tcPr>
            <w:tcW w:w="1418" w:type="dxa"/>
          </w:tcPr>
          <w:p w14:paraId="6D02E5E8" w14:textId="77777777" w:rsidR="00C44BA7" w:rsidRPr="00DD53E9" w:rsidRDefault="00C44BA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233AEA95" w14:textId="77777777" w:rsidR="00C44BA7" w:rsidRPr="00DD53E9" w:rsidRDefault="00C44BA7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26462A9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 H410</w:t>
            </w:r>
          </w:p>
        </w:tc>
        <w:tc>
          <w:tcPr>
            <w:tcW w:w="1417" w:type="dxa"/>
          </w:tcPr>
          <w:p w14:paraId="6CDC181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B48D77" w14:textId="4F26536F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7BA4163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07B8749D" w14:textId="77777777" w:rsidTr="00BB49F9">
        <w:trPr>
          <w:trHeight w:val="1177"/>
        </w:trPr>
        <w:tc>
          <w:tcPr>
            <w:tcW w:w="1403" w:type="dxa"/>
          </w:tcPr>
          <w:p w14:paraId="44BAB99A" w14:textId="35697315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615-013-00-2</w:t>
            </w:r>
          </w:p>
        </w:tc>
        <w:tc>
          <w:tcPr>
            <w:tcW w:w="2266" w:type="dxa"/>
          </w:tcPr>
          <w:p w14:paraId="765BADF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cyanamide;</w:t>
            </w:r>
          </w:p>
          <w:p w14:paraId="4A6F1A9E" w14:textId="362E6A49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carbamonitril</w:t>
            </w:r>
          </w:p>
        </w:tc>
        <w:tc>
          <w:tcPr>
            <w:tcW w:w="1299" w:type="dxa"/>
          </w:tcPr>
          <w:p w14:paraId="235CF8CA" w14:textId="6B9C392E" w:rsidR="00C44BA7" w:rsidRPr="00DD53E9" w:rsidRDefault="00C44BA7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206-992-3</w:t>
            </w:r>
          </w:p>
        </w:tc>
        <w:tc>
          <w:tcPr>
            <w:tcW w:w="1134" w:type="dxa"/>
          </w:tcPr>
          <w:p w14:paraId="40C12B9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420-04-2</w:t>
            </w:r>
          </w:p>
        </w:tc>
        <w:tc>
          <w:tcPr>
            <w:tcW w:w="1560" w:type="dxa"/>
          </w:tcPr>
          <w:p w14:paraId="60A51A8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2</w:t>
            </w:r>
          </w:p>
          <w:p w14:paraId="38F86E6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2</w:t>
            </w:r>
          </w:p>
          <w:p w14:paraId="2DB08E2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HH 1</w:t>
            </w:r>
          </w:p>
          <w:p w14:paraId="694A707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Acute Tox. 3</w:t>
            </w:r>
          </w:p>
          <w:p w14:paraId="67C9808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Acute Tox. 3</w:t>
            </w:r>
          </w:p>
          <w:p w14:paraId="3855ED6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STOT RE 2</w:t>
            </w:r>
          </w:p>
          <w:p w14:paraId="5381612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Corr. 1</w:t>
            </w:r>
          </w:p>
          <w:p w14:paraId="2578319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Eye Dam. 1</w:t>
            </w:r>
          </w:p>
          <w:p w14:paraId="0F13385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  <w:lang w:val="fr-BE"/>
              </w:rPr>
              <w:t>Skin Sens. 1</w:t>
            </w:r>
          </w:p>
          <w:p w14:paraId="6F6503D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 ENV 1</w:t>
            </w:r>
          </w:p>
          <w:p w14:paraId="4DB2CB6D" w14:textId="1151760D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3</w:t>
            </w:r>
          </w:p>
        </w:tc>
        <w:tc>
          <w:tcPr>
            <w:tcW w:w="1417" w:type="dxa"/>
          </w:tcPr>
          <w:p w14:paraId="28463AC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2949F1E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H361fd</w:t>
            </w:r>
          </w:p>
          <w:p w14:paraId="14D236A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5F87C20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H311</w:t>
            </w:r>
          </w:p>
          <w:p w14:paraId="762AFE5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H301</w:t>
            </w:r>
          </w:p>
          <w:p w14:paraId="6A6D8A6E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H373 (thyroid)</w:t>
            </w:r>
          </w:p>
          <w:p w14:paraId="07648AF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H314</w:t>
            </w:r>
          </w:p>
          <w:p w14:paraId="3734A40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H318</w:t>
            </w:r>
          </w:p>
          <w:p w14:paraId="7985D9D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1F02EE8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5F32E093" w14:textId="4E84F686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H412</w:t>
            </w:r>
          </w:p>
        </w:tc>
        <w:tc>
          <w:tcPr>
            <w:tcW w:w="1418" w:type="dxa"/>
          </w:tcPr>
          <w:p w14:paraId="7F618EB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5CAE3A0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GHS06</w:t>
            </w:r>
          </w:p>
          <w:p w14:paraId="22F44C0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GHS05</w:t>
            </w:r>
          </w:p>
          <w:p w14:paraId="3DDE4849" w14:textId="111642BA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16B7856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H351</w:t>
            </w:r>
          </w:p>
          <w:p w14:paraId="1986646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H361fd</w:t>
            </w:r>
          </w:p>
          <w:p w14:paraId="53C70AB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EUH380</w:t>
            </w:r>
          </w:p>
          <w:p w14:paraId="15F361B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H311</w:t>
            </w:r>
          </w:p>
          <w:p w14:paraId="34F811F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H301</w:t>
            </w:r>
          </w:p>
          <w:p w14:paraId="2BD5962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H373 (thyroid)</w:t>
            </w:r>
          </w:p>
          <w:p w14:paraId="3BED5DA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H314</w:t>
            </w:r>
          </w:p>
          <w:p w14:paraId="1C2FD96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H317</w:t>
            </w:r>
          </w:p>
          <w:p w14:paraId="72B4A55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EUH430</w:t>
            </w:r>
          </w:p>
          <w:p w14:paraId="1387ED0B" w14:textId="64C5CEEC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H412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609D6E4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9C64E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14D6990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B6169" w:rsidRPr="00A27521" w14:paraId="599B0EEB" w14:textId="77777777" w:rsidTr="734C9EE2">
        <w:trPr>
          <w:trHeight w:val="1435"/>
        </w:trPr>
        <w:tc>
          <w:tcPr>
            <w:tcW w:w="1403" w:type="dxa"/>
          </w:tcPr>
          <w:p w14:paraId="702401A4" w14:textId="00073D21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616-221-00-6</w:t>
            </w:r>
          </w:p>
        </w:tc>
        <w:tc>
          <w:tcPr>
            <w:tcW w:w="2266" w:type="dxa"/>
          </w:tcPr>
          <w:p w14:paraId="3F7C511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hexaflumuron (ISO);</w:t>
            </w:r>
          </w:p>
          <w:p w14:paraId="1F3FA17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1-(3,5-dichloro-4-</w:t>
            </w:r>
          </w:p>
          <w:p w14:paraId="67214DD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(1,1,2,2-</w:t>
            </w:r>
          </w:p>
          <w:p w14:paraId="03B3BFC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tetrafluoroethoxy)phe</w:t>
            </w:r>
          </w:p>
          <w:p w14:paraId="21D1994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nyl)-3-(2,6-</w:t>
            </w:r>
          </w:p>
          <w:p w14:paraId="305FE551" w14:textId="00F2EE8D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difluorobenzoyl)urea</w:t>
            </w:r>
          </w:p>
        </w:tc>
        <w:tc>
          <w:tcPr>
            <w:tcW w:w="1299" w:type="dxa"/>
          </w:tcPr>
          <w:p w14:paraId="69ED2E43" w14:textId="67161409" w:rsidR="00C44BA7" w:rsidRPr="00DD53E9" w:rsidRDefault="00C44BA7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401-400-1</w:t>
            </w:r>
          </w:p>
        </w:tc>
        <w:tc>
          <w:tcPr>
            <w:tcW w:w="1134" w:type="dxa"/>
          </w:tcPr>
          <w:p w14:paraId="4B14B860" w14:textId="37BF327C" w:rsidR="00C44BA7" w:rsidRPr="00DD53E9" w:rsidRDefault="00C44BA7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86479-06-3</w:t>
            </w:r>
          </w:p>
        </w:tc>
        <w:tc>
          <w:tcPr>
            <w:tcW w:w="1560" w:type="dxa"/>
          </w:tcPr>
          <w:p w14:paraId="61070DC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66A7B10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  <w:p w14:paraId="4A3E51E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Acute 1</w:t>
            </w:r>
          </w:p>
          <w:p w14:paraId="74F21443" w14:textId="53D9AD6A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Aquatic Chronic 1</w:t>
            </w:r>
          </w:p>
        </w:tc>
        <w:tc>
          <w:tcPr>
            <w:tcW w:w="1417" w:type="dxa"/>
          </w:tcPr>
          <w:p w14:paraId="69EEF9A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0FECE91E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0EB7EF2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H400</w:t>
            </w:r>
          </w:p>
          <w:p w14:paraId="060042EF" w14:textId="415D868D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8" w:type="dxa"/>
          </w:tcPr>
          <w:p w14:paraId="64F0198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GHS09</w:t>
            </w:r>
          </w:p>
          <w:p w14:paraId="53147036" w14:textId="6A0F23DB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20CC788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  <w:p w14:paraId="5221B9F5" w14:textId="5F38ABE8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H410</w:t>
            </w:r>
          </w:p>
        </w:tc>
        <w:tc>
          <w:tcPr>
            <w:tcW w:w="1417" w:type="dxa"/>
          </w:tcPr>
          <w:p w14:paraId="72E7CCE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A545C9A" w14:textId="2068150B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 = 1 000</w:t>
            </w:r>
          </w:p>
          <w:p w14:paraId="0E524BE2" w14:textId="6D5C1851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M=10 000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709" w:type="dxa"/>
          </w:tcPr>
          <w:p w14:paraId="0635D0E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2B27BE" w:rsidRPr="00A27521" w14:paraId="7A58CE80" w14:textId="77777777" w:rsidTr="734C9EE2">
        <w:trPr>
          <w:trHeight w:val="3583"/>
        </w:trPr>
        <w:tc>
          <w:tcPr>
            <w:tcW w:w="1403" w:type="dxa"/>
          </w:tcPr>
          <w:p w14:paraId="1F925D12" w14:textId="722BF979" w:rsidR="002B27BE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43024BE8" w:rsidRPr="734C9EE2">
              <w:rPr>
                <w:rFonts w:ascii="Times New Roman" w:hAnsi="Times New Roman" w:cs="Times New Roman"/>
                <w:sz w:val="20"/>
                <w:szCs w:val="20"/>
              </w:rPr>
              <w:t>648-055-00-5</w:t>
            </w:r>
          </w:p>
        </w:tc>
        <w:tc>
          <w:tcPr>
            <w:tcW w:w="2266" w:type="dxa"/>
          </w:tcPr>
          <w:p w14:paraId="39327E71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pitch, coal tar, high-</w:t>
            </w:r>
          </w:p>
          <w:p w14:paraId="612990B0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temp.;</w:t>
            </w:r>
          </w:p>
          <w:p w14:paraId="12A08F66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[The residue from the</w:t>
            </w:r>
          </w:p>
          <w:p w14:paraId="34A9FF44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distillation of high</w:t>
            </w:r>
          </w:p>
          <w:p w14:paraId="78B2AAEB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temperature coal tar.</w:t>
            </w:r>
          </w:p>
          <w:p w14:paraId="7953E3B1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 black solid with an</w:t>
            </w:r>
          </w:p>
          <w:p w14:paraId="2252F3EA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approximate</w:t>
            </w:r>
          </w:p>
          <w:p w14:paraId="2205B2DB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softening point from</w:t>
            </w:r>
          </w:p>
          <w:p w14:paraId="4FAB36FA" w14:textId="77777777" w:rsidR="002B27BE" w:rsidRPr="00DD53E9" w:rsidRDefault="002B27BE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 °C to 180 °C (86</w:t>
            </w:r>
          </w:p>
          <w:p w14:paraId="7668F03B" w14:textId="77777777" w:rsidR="002B27BE" w:rsidRPr="00DD53E9" w:rsidRDefault="002B27BE" w:rsidP="0083621E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°F to 356 °F).</w:t>
            </w:r>
          </w:p>
          <w:p w14:paraId="4D093130" w14:textId="32D4F85A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Composed primarily of a complex mixture of three or more membered condensed ring aromatic hydrocarbons.]</w:t>
            </w:r>
          </w:p>
        </w:tc>
        <w:tc>
          <w:tcPr>
            <w:tcW w:w="1299" w:type="dxa"/>
          </w:tcPr>
          <w:p w14:paraId="74B0DA5F" w14:textId="550B90CF" w:rsidR="002B27BE" w:rsidRPr="00DD53E9" w:rsidRDefault="002B27BE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266-028-2</w:t>
            </w:r>
          </w:p>
        </w:tc>
        <w:tc>
          <w:tcPr>
            <w:tcW w:w="1134" w:type="dxa"/>
          </w:tcPr>
          <w:p w14:paraId="3FB669D8" w14:textId="3D009E5B" w:rsidR="002B27BE" w:rsidRPr="00DD53E9" w:rsidRDefault="002B27BE" w:rsidP="00DD53E9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65996-93-2</w:t>
            </w:r>
          </w:p>
        </w:tc>
        <w:tc>
          <w:tcPr>
            <w:tcW w:w="1560" w:type="dxa"/>
          </w:tcPr>
          <w:p w14:paraId="73489087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1A</w:t>
            </w:r>
          </w:p>
          <w:p w14:paraId="41DD840D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1B</w:t>
            </w:r>
          </w:p>
          <w:p w14:paraId="6A1FCE0C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Repr. 1B</w:t>
            </w:r>
          </w:p>
          <w:p w14:paraId="61308EB4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54075CB5" w14:textId="1EDF8242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6C37336B" w14:textId="77777777" w:rsidR="002B27BE" w:rsidRPr="00DB6793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H350</w:t>
            </w:r>
          </w:p>
          <w:p w14:paraId="1CBC7C4B" w14:textId="77777777" w:rsidR="002B27BE" w:rsidRPr="00DB6793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H340</w:t>
            </w:r>
          </w:p>
          <w:p w14:paraId="05F91CCC" w14:textId="77777777" w:rsidR="002B27BE" w:rsidRPr="00DB6793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H360FD</w:t>
            </w:r>
          </w:p>
          <w:p w14:paraId="40D25F87" w14:textId="77777777" w:rsidR="002B27BE" w:rsidRPr="00DB6793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EUH440</w:t>
            </w:r>
          </w:p>
          <w:p w14:paraId="397C7268" w14:textId="61A79854" w:rsidR="002B27BE" w:rsidRPr="00DB6793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</w:pPr>
            <w:r w:rsidRPr="00DB6793">
              <w:rPr>
                <w:rFonts w:ascii="Times New Roman" w:hAnsi="Times New Roman" w:cs="Times New Roman"/>
                <w:spacing w:val="-2"/>
                <w:sz w:val="20"/>
                <w:szCs w:val="20"/>
                <w:lang w:val="de-DE"/>
              </w:rPr>
              <w:t>EUH441</w:t>
            </w:r>
          </w:p>
        </w:tc>
        <w:tc>
          <w:tcPr>
            <w:tcW w:w="1418" w:type="dxa"/>
          </w:tcPr>
          <w:p w14:paraId="01E58702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63DD3C6" w14:textId="5D790EA6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66978584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5DE9FC02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7475B782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H360FD</w:t>
            </w:r>
          </w:p>
          <w:p w14:paraId="3CF24486" w14:textId="75348F56" w:rsidR="002B27BE" w:rsidRPr="00DD53E9" w:rsidRDefault="43024BE8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353B8A3E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83343E4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C053B9" w14:textId="77777777" w:rsidR="002B27BE" w:rsidRPr="00DD53E9" w:rsidRDefault="002B27B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2B27BE" w:rsidRPr="00A27521" w14:paraId="51BE0332" w14:textId="77777777" w:rsidTr="734C9EE2">
        <w:trPr>
          <w:trHeight w:val="3871"/>
        </w:trPr>
        <w:tc>
          <w:tcPr>
            <w:tcW w:w="1403" w:type="dxa"/>
          </w:tcPr>
          <w:p w14:paraId="178BEAF1" w14:textId="50ACBE1F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648-079-00-6</w:t>
            </w:r>
          </w:p>
        </w:tc>
        <w:tc>
          <w:tcPr>
            <w:tcW w:w="2266" w:type="dxa"/>
          </w:tcPr>
          <w:p w14:paraId="4DA2348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oil;</w:t>
            </w:r>
          </w:p>
          <w:p w14:paraId="62C677F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[A complex</w:t>
            </w:r>
          </w:p>
          <w:p w14:paraId="72F4EC6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combination of</w:t>
            </w:r>
          </w:p>
          <w:p w14:paraId="391F56E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polycyclic aromatic</w:t>
            </w:r>
          </w:p>
          <w:p w14:paraId="0254FFF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hydrocarbons</w:t>
            </w:r>
          </w:p>
          <w:p w14:paraId="11ED1EE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obtained from coal</w:t>
            </w:r>
          </w:p>
          <w:p w14:paraId="50C7017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tar having an</w:t>
            </w:r>
          </w:p>
          <w:p w14:paraId="7D8F637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approximate</w:t>
            </w:r>
          </w:p>
          <w:p w14:paraId="00E8433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distillation range of</w:t>
            </w:r>
          </w:p>
          <w:p w14:paraId="6966A30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300 °C to 400 °C</w:t>
            </w:r>
          </w:p>
          <w:p w14:paraId="21889FB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(572 °F to 752 °F).</w:t>
            </w:r>
          </w:p>
          <w:p w14:paraId="11648E9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Composed primarily</w:t>
            </w:r>
          </w:p>
          <w:p w14:paraId="59C01A6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of phenanthrene,</w:t>
            </w:r>
          </w:p>
          <w:p w14:paraId="39C143B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and</w:t>
            </w:r>
          </w:p>
          <w:p w14:paraId="6DC0E5E8" w14:textId="4650D2EC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carbazole.]</w:t>
            </w:r>
          </w:p>
        </w:tc>
        <w:tc>
          <w:tcPr>
            <w:tcW w:w="1299" w:type="dxa"/>
          </w:tcPr>
          <w:p w14:paraId="53FA7AFF" w14:textId="77777777" w:rsidR="00C44BA7" w:rsidRPr="00DD53E9" w:rsidRDefault="00C44BA7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292-602-7</w:t>
            </w:r>
          </w:p>
          <w:p w14:paraId="73A22A29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20D54778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3DDFFEBB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7EF514EF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46734E88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08C986E6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2287476B" w14:textId="77777777" w:rsidR="0086310A" w:rsidRPr="00DD53E9" w:rsidRDefault="0086310A" w:rsidP="0086310A">
            <w:pPr>
              <w:rPr>
                <w:sz w:val="20"/>
                <w:szCs w:val="20"/>
                <w:lang w:val="en-US"/>
              </w:rPr>
            </w:pPr>
          </w:p>
          <w:p w14:paraId="1C40E4A1" w14:textId="183EB8F0" w:rsidR="0086310A" w:rsidRPr="00DD53E9" w:rsidRDefault="0086310A" w:rsidP="0086310A">
            <w:pPr>
              <w:tabs>
                <w:tab w:val="left" w:pos="1020"/>
              </w:tabs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1555DE7" w14:textId="77777777" w:rsidR="00C44BA7" w:rsidRPr="00DD53E9" w:rsidRDefault="00C44BA7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90640-80-5</w:t>
            </w:r>
          </w:p>
          <w:p w14:paraId="159ED54E" w14:textId="77777777" w:rsidR="00313A13" w:rsidRPr="00DD53E9" w:rsidRDefault="00313A13" w:rsidP="00313A13">
            <w:pPr>
              <w:rPr>
                <w:sz w:val="20"/>
                <w:szCs w:val="20"/>
                <w:lang w:val="en-US"/>
              </w:rPr>
            </w:pPr>
          </w:p>
          <w:p w14:paraId="3D05EAD3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71F99FE2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54D388C7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4C21BA68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20BCF70E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24970D8D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714C38F8" w14:textId="77777777" w:rsidR="0067075F" w:rsidRPr="00DD53E9" w:rsidRDefault="0067075F" w:rsidP="0067075F">
            <w:pPr>
              <w:rPr>
                <w:sz w:val="20"/>
                <w:szCs w:val="20"/>
                <w:lang w:val="en-US"/>
              </w:rPr>
            </w:pPr>
          </w:p>
          <w:p w14:paraId="008FA4F9" w14:textId="3B0470D1" w:rsidR="0067075F" w:rsidRPr="00DD53E9" w:rsidRDefault="0067075F" w:rsidP="0067075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7E554DC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2995C31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21B88594" w14:textId="5A2584D7" w:rsidR="00313A13" w:rsidRPr="00DD53E9" w:rsidRDefault="00C44BA7" w:rsidP="00313A13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29E8EDA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67F165F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3EE93D2F" w14:textId="32E1E08B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8" w:type="dxa"/>
          </w:tcPr>
          <w:p w14:paraId="7EC0B97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4770520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  <w:p w14:paraId="14DCFED1" w14:textId="42987535" w:rsidR="00313A13" w:rsidRPr="00DD53E9" w:rsidRDefault="00313A13" w:rsidP="00313A1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937960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7D2865B3" w14:textId="74827702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7" w:type="dxa"/>
          </w:tcPr>
          <w:p w14:paraId="11D272B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86FB7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6903A7" w14:textId="2DBC6AA2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2B27BE" w:rsidRPr="00A27521" w14:paraId="351C76E1" w14:textId="77777777" w:rsidTr="734C9EE2">
        <w:trPr>
          <w:trHeight w:val="2487"/>
        </w:trPr>
        <w:tc>
          <w:tcPr>
            <w:tcW w:w="1403" w:type="dxa"/>
          </w:tcPr>
          <w:p w14:paraId="1B9DF617" w14:textId="10AF9358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648-101-00-4</w:t>
            </w:r>
          </w:p>
        </w:tc>
        <w:tc>
          <w:tcPr>
            <w:tcW w:w="2266" w:type="dxa"/>
          </w:tcPr>
          <w:p w14:paraId="3902A1F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Creosote</w:t>
            </w:r>
          </w:p>
          <w:p w14:paraId="350D022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[The distillate of coal</w:t>
            </w:r>
          </w:p>
          <w:p w14:paraId="4F19A36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tar produced by the</w:t>
            </w:r>
          </w:p>
          <w:p w14:paraId="259EC0E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high temperature</w:t>
            </w:r>
          </w:p>
          <w:p w14:paraId="565BE60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carbonization of</w:t>
            </w:r>
          </w:p>
          <w:p w14:paraId="1E94F25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bituminous coal. It</w:t>
            </w:r>
          </w:p>
          <w:p w14:paraId="5321ABE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consists primarily of</w:t>
            </w:r>
          </w:p>
          <w:p w14:paraId="4DCB9A0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aromatic</w:t>
            </w:r>
          </w:p>
          <w:p w14:paraId="16E0B65E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hydrocarbons, tar</w:t>
            </w:r>
          </w:p>
          <w:p w14:paraId="15F6984A" w14:textId="45C0F3FD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acids and tar bases.]</w:t>
            </w:r>
          </w:p>
        </w:tc>
        <w:tc>
          <w:tcPr>
            <w:tcW w:w="1299" w:type="dxa"/>
          </w:tcPr>
          <w:p w14:paraId="303D10BF" w14:textId="3DCADF6B" w:rsidR="00C44BA7" w:rsidRPr="00DD53E9" w:rsidRDefault="00C44BA7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232-287-5</w:t>
            </w:r>
          </w:p>
        </w:tc>
        <w:tc>
          <w:tcPr>
            <w:tcW w:w="1134" w:type="dxa"/>
          </w:tcPr>
          <w:p w14:paraId="31B83C4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8001-58-9</w:t>
            </w:r>
          </w:p>
        </w:tc>
        <w:tc>
          <w:tcPr>
            <w:tcW w:w="1560" w:type="dxa"/>
          </w:tcPr>
          <w:p w14:paraId="0D5014D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543C417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03ECBE1F" w14:textId="26A7C9F5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321A7BF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3D11ACA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2C464E54" w14:textId="6A1A9122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8" w:type="dxa"/>
          </w:tcPr>
          <w:p w14:paraId="709EB9D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2037C6A8" w14:textId="144C3D0F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306D43B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16CCE237" w14:textId="2FE3DCBF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  <w:tc>
          <w:tcPr>
            <w:tcW w:w="1417" w:type="dxa"/>
          </w:tcPr>
          <w:p w14:paraId="4D0F20E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6D743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0F397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2B27BE" w:rsidRPr="00A27521" w14:paraId="229D2C86" w14:textId="77777777" w:rsidTr="00BB49F9">
        <w:trPr>
          <w:trHeight w:val="2977"/>
        </w:trPr>
        <w:tc>
          <w:tcPr>
            <w:tcW w:w="1403" w:type="dxa"/>
          </w:tcPr>
          <w:p w14:paraId="0455CD62" w14:textId="14822102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648-103-00-5</w:t>
            </w:r>
          </w:p>
        </w:tc>
        <w:tc>
          <w:tcPr>
            <w:tcW w:w="2266" w:type="dxa"/>
          </w:tcPr>
          <w:p w14:paraId="4A0ECD9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oil,</w:t>
            </w:r>
          </w:p>
          <w:p w14:paraId="34F2218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paste;</w:t>
            </w:r>
          </w:p>
          <w:p w14:paraId="47FDF63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</w:t>
            </w:r>
          </w:p>
          <w:p w14:paraId="74DA72B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Fraction;</w:t>
            </w:r>
          </w:p>
          <w:p w14:paraId="7B6FCA2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[The anthracene-rich</w:t>
            </w:r>
          </w:p>
          <w:p w14:paraId="0AABBED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solid obtained by the</w:t>
            </w:r>
          </w:p>
          <w:p w14:paraId="79C53B9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crystallization and</w:t>
            </w:r>
          </w:p>
          <w:p w14:paraId="1E8CB30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centrifuging of</w:t>
            </w:r>
          </w:p>
          <w:p w14:paraId="16BCE7F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oil. It is</w:t>
            </w:r>
          </w:p>
          <w:p w14:paraId="27E5ED70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composed primarily</w:t>
            </w:r>
          </w:p>
          <w:p w14:paraId="6AB4EBA9" w14:textId="3AD2AEF0" w:rsidR="00B073BC" w:rsidRPr="00DD53E9" w:rsidRDefault="00B073BC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of anthracene, carbazole and phenanthrene.]</w:t>
            </w:r>
          </w:p>
        </w:tc>
        <w:tc>
          <w:tcPr>
            <w:tcW w:w="1299" w:type="dxa"/>
          </w:tcPr>
          <w:p w14:paraId="39C1A20A" w14:textId="2690B7FB" w:rsidR="00C44BA7" w:rsidRPr="00DD53E9" w:rsidRDefault="00C44BA7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292-603-2</w:t>
            </w:r>
          </w:p>
        </w:tc>
        <w:tc>
          <w:tcPr>
            <w:tcW w:w="1134" w:type="dxa"/>
          </w:tcPr>
          <w:p w14:paraId="547225D5" w14:textId="38FFA6A7" w:rsidR="00C44BA7" w:rsidRPr="00DD53E9" w:rsidRDefault="00C44BA7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90640-81-6</w:t>
            </w:r>
          </w:p>
        </w:tc>
        <w:tc>
          <w:tcPr>
            <w:tcW w:w="1560" w:type="dxa"/>
          </w:tcPr>
          <w:p w14:paraId="1D52F799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12F171D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1B</w:t>
            </w:r>
          </w:p>
          <w:p w14:paraId="53A9F77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3A22522B" w14:textId="3A8845D6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28A102D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43F6E7A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722264B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51B703C7" w14:textId="2C7F636E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8" w:type="dxa"/>
          </w:tcPr>
          <w:p w14:paraId="2CCCFFC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518C00F" w14:textId="4F7C844D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1E5B077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2539E81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518CE653" w14:textId="3989E3B2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7" w:type="dxa"/>
          </w:tcPr>
          <w:p w14:paraId="256CE72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EBA2D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A3224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</w:t>
            </w:r>
          </w:p>
          <w:p w14:paraId="33D23738" w14:textId="2BB4DEC4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2B27BE" w:rsidRPr="00A27521" w14:paraId="480606B4" w14:textId="77777777" w:rsidTr="734C9EE2">
        <w:trPr>
          <w:trHeight w:val="3817"/>
        </w:trPr>
        <w:tc>
          <w:tcPr>
            <w:tcW w:w="1403" w:type="dxa"/>
          </w:tcPr>
          <w:p w14:paraId="7537425E" w14:textId="3764CA72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648-104-00-0</w:t>
            </w:r>
          </w:p>
        </w:tc>
        <w:tc>
          <w:tcPr>
            <w:tcW w:w="2266" w:type="dxa"/>
          </w:tcPr>
          <w:p w14:paraId="4F8F57E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oil,</w:t>
            </w:r>
          </w:p>
          <w:p w14:paraId="492C212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anthracene-low;</w:t>
            </w:r>
          </w:p>
          <w:p w14:paraId="3D005551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</w:t>
            </w:r>
          </w:p>
          <w:p w14:paraId="50D5EC3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Fraction;</w:t>
            </w:r>
          </w:p>
          <w:p w14:paraId="39D3505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[The oil remaining</w:t>
            </w:r>
          </w:p>
          <w:p w14:paraId="7ABD33E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after the removal, by</w:t>
            </w:r>
          </w:p>
          <w:p w14:paraId="477DF8A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 crystallization</w:t>
            </w:r>
          </w:p>
          <w:p w14:paraId="46B89AF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process, of an</w:t>
            </w:r>
          </w:p>
          <w:p w14:paraId="331F064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anthracene-rich solid</w:t>
            </w:r>
          </w:p>
          <w:p w14:paraId="48416D6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(anthracene paste)</w:t>
            </w:r>
          </w:p>
          <w:p w14:paraId="110EA91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from anthracene oil.</w:t>
            </w:r>
          </w:p>
          <w:p w14:paraId="7A79925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It is composed</w:t>
            </w:r>
          </w:p>
          <w:p w14:paraId="24EF521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primarily of two,</w:t>
            </w:r>
          </w:p>
          <w:p w14:paraId="0C2E2C5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three and four</w:t>
            </w:r>
          </w:p>
          <w:p w14:paraId="62676DC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membered aromatic</w:t>
            </w:r>
          </w:p>
          <w:p w14:paraId="63FA113F" w14:textId="34EB4E46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compounds.]</w:t>
            </w:r>
          </w:p>
        </w:tc>
        <w:tc>
          <w:tcPr>
            <w:tcW w:w="1299" w:type="dxa"/>
          </w:tcPr>
          <w:p w14:paraId="0B749CE5" w14:textId="7D31363C" w:rsidR="00C44BA7" w:rsidRPr="00DD53E9" w:rsidRDefault="00C44BA7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292-604-8</w:t>
            </w:r>
          </w:p>
        </w:tc>
        <w:tc>
          <w:tcPr>
            <w:tcW w:w="1134" w:type="dxa"/>
          </w:tcPr>
          <w:p w14:paraId="13B3AC19" w14:textId="78A2BBCF" w:rsidR="00C44BA7" w:rsidRPr="00DD53E9" w:rsidRDefault="00C44BA7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90640-82-7</w:t>
            </w:r>
          </w:p>
        </w:tc>
        <w:tc>
          <w:tcPr>
            <w:tcW w:w="1560" w:type="dxa"/>
          </w:tcPr>
          <w:p w14:paraId="1832419F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5B0C1FBE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1B</w:t>
            </w:r>
          </w:p>
          <w:p w14:paraId="7B2A9197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6EDE09AE" w14:textId="2B203855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1112CC12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192B828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353BC43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572646CE" w14:textId="50E37B40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8" w:type="dxa"/>
          </w:tcPr>
          <w:p w14:paraId="243CFD9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72772A92" w14:textId="52DA3053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7A0D790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71E8B1A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60A905CB" w14:textId="06F3F876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7" w:type="dxa"/>
          </w:tcPr>
          <w:p w14:paraId="4F50262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D52F43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A0622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</w:t>
            </w:r>
          </w:p>
          <w:p w14:paraId="1D830FE8" w14:textId="043EF615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2B27BE" w:rsidRPr="00A27521" w14:paraId="0CB11BA8" w14:textId="77777777" w:rsidTr="734C9EE2">
        <w:trPr>
          <w:trHeight w:val="1542"/>
        </w:trPr>
        <w:tc>
          <w:tcPr>
            <w:tcW w:w="1403" w:type="dxa"/>
          </w:tcPr>
          <w:p w14:paraId="0D3F1012" w14:textId="241EA39B" w:rsidR="00B073BC" w:rsidRPr="00DD53E9" w:rsidRDefault="008B5074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049B87A2" w:rsidRPr="734C9EE2">
              <w:rPr>
                <w:rFonts w:ascii="Times New Roman" w:hAnsi="Times New Roman" w:cs="Times New Roman"/>
                <w:sz w:val="20"/>
                <w:szCs w:val="20"/>
              </w:rPr>
              <w:t>648-106-00-1</w:t>
            </w:r>
          </w:p>
        </w:tc>
        <w:tc>
          <w:tcPr>
            <w:tcW w:w="2266" w:type="dxa"/>
          </w:tcPr>
          <w:p w14:paraId="51864679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oil,</w:t>
            </w:r>
          </w:p>
          <w:p w14:paraId="274A8299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paste,</w:t>
            </w:r>
          </w:p>
          <w:p w14:paraId="7080FDF9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fraction;</w:t>
            </w:r>
          </w:p>
          <w:p w14:paraId="1F9C23DC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</w:t>
            </w:r>
          </w:p>
          <w:p w14:paraId="44185FB3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Fraction;</w:t>
            </w:r>
          </w:p>
          <w:p w14:paraId="761C3961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[A complex</w:t>
            </w:r>
          </w:p>
          <w:p w14:paraId="33D238E6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combination of</w:t>
            </w:r>
          </w:p>
          <w:p w14:paraId="22DD905F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hydrocarbons from</w:t>
            </w:r>
          </w:p>
          <w:p w14:paraId="28F8448F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the distillation of</w:t>
            </w:r>
          </w:p>
          <w:p w14:paraId="576AF6B1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obtained</w:t>
            </w:r>
          </w:p>
          <w:p w14:paraId="3D86CED9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by the crystallization</w:t>
            </w:r>
          </w:p>
          <w:p w14:paraId="77BA3FE8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of anthracene oil</w:t>
            </w:r>
          </w:p>
          <w:p w14:paraId="3F32A8C2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from bituminous high</w:t>
            </w:r>
          </w:p>
          <w:p w14:paraId="1580EF86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temperature tar and</w:t>
            </w:r>
          </w:p>
          <w:p w14:paraId="0E71A161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boiling in the range</w:t>
            </w:r>
          </w:p>
          <w:p w14:paraId="3848B478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of 330°C to 350°C</w:t>
            </w:r>
          </w:p>
          <w:p w14:paraId="58403C34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(626°F to 662°F). It</w:t>
            </w:r>
          </w:p>
          <w:p w14:paraId="33528436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contains chiefly</w:t>
            </w:r>
          </w:p>
          <w:p w14:paraId="7FA6E5FA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anthracene,</w:t>
            </w:r>
          </w:p>
          <w:p w14:paraId="40D1AA45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carbazole and</w:t>
            </w:r>
          </w:p>
          <w:p w14:paraId="47583989" w14:textId="6E38C8AA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phenanthrene.]       </w:t>
            </w:r>
          </w:p>
        </w:tc>
        <w:tc>
          <w:tcPr>
            <w:tcW w:w="1299" w:type="dxa"/>
          </w:tcPr>
          <w:p w14:paraId="1EA4230D" w14:textId="5EFAB5BE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295-275-9</w:t>
            </w:r>
          </w:p>
        </w:tc>
        <w:tc>
          <w:tcPr>
            <w:tcW w:w="1134" w:type="dxa"/>
          </w:tcPr>
          <w:p w14:paraId="19E15AE1" w14:textId="531B27F1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91995-15-2</w:t>
            </w:r>
          </w:p>
        </w:tc>
        <w:tc>
          <w:tcPr>
            <w:tcW w:w="1560" w:type="dxa"/>
          </w:tcPr>
          <w:p w14:paraId="20C9D81D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7A74A786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1B</w:t>
            </w:r>
          </w:p>
          <w:p w14:paraId="684BBB76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75682335" w14:textId="3C637A6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4F5BA7C5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0A400F0E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568E416F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371B8E4F" w14:textId="2A7125C1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8" w:type="dxa"/>
          </w:tcPr>
          <w:p w14:paraId="51C21C34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72F2F76" w14:textId="1EC0CE7C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65BE2B7C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4B9715FA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283C95A4" w14:textId="7E33012B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7" w:type="dxa"/>
          </w:tcPr>
          <w:p w14:paraId="37456AE7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22EDD7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C0B74D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</w:t>
            </w:r>
          </w:p>
          <w:p w14:paraId="400B4DB6" w14:textId="651875B0" w:rsidR="00B073BC" w:rsidRPr="00DD53E9" w:rsidRDefault="049B87A2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  <w:tr w:rsidR="002B27BE" w:rsidRPr="00A27521" w14:paraId="0F5C239C" w14:textId="77777777" w:rsidTr="734C9EE2">
        <w:trPr>
          <w:trHeight w:val="4417"/>
        </w:trPr>
        <w:tc>
          <w:tcPr>
            <w:tcW w:w="1403" w:type="dxa"/>
          </w:tcPr>
          <w:p w14:paraId="38FA8D48" w14:textId="077D530D" w:rsidR="00C44BA7" w:rsidRPr="00DD53E9" w:rsidRDefault="008B5074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‘</w:t>
            </w:r>
            <w:r w:rsidR="1899CECE" w:rsidRPr="734C9EE2">
              <w:rPr>
                <w:rFonts w:ascii="Times New Roman" w:hAnsi="Times New Roman" w:cs="Times New Roman"/>
                <w:sz w:val="20"/>
                <w:szCs w:val="20"/>
              </w:rPr>
              <w:t>648-108-00-2</w:t>
            </w:r>
          </w:p>
        </w:tc>
        <w:tc>
          <w:tcPr>
            <w:tcW w:w="2266" w:type="dxa"/>
          </w:tcPr>
          <w:p w14:paraId="0AFAA84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oil,</w:t>
            </w:r>
          </w:p>
          <w:p w14:paraId="4D1609ED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paste,</w:t>
            </w:r>
          </w:p>
          <w:p w14:paraId="61879F0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distn. lights;</w:t>
            </w:r>
          </w:p>
          <w:p w14:paraId="10444B4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Anthracene Oil</w:t>
            </w:r>
          </w:p>
          <w:p w14:paraId="27081C70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Fraction; [A complex</w:t>
            </w:r>
          </w:p>
          <w:p w14:paraId="7D37B905" w14:textId="77777777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combination of hydrocarbons from the distillation of anthracene obtained by crystallization of anthracene oil from bituminous high temperature tar and boiling in the range of approximately 290°C to 340°C (554°F to 644°F). It</w:t>
            </w:r>
          </w:p>
          <w:p w14:paraId="7F0AD7E6" w14:textId="5DC1E7D4" w:rsidR="00B073BC" w:rsidRPr="00DD53E9" w:rsidRDefault="00B073BC" w:rsidP="00B073BC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contains chiefly trinuclear aromatics and their dihydro derivatives.]</w:t>
            </w:r>
          </w:p>
        </w:tc>
        <w:tc>
          <w:tcPr>
            <w:tcW w:w="1299" w:type="dxa"/>
          </w:tcPr>
          <w:p w14:paraId="5E097D1A" w14:textId="73251030" w:rsidR="00C44BA7" w:rsidRPr="00DD53E9" w:rsidRDefault="00C44BA7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295-278-5</w:t>
            </w:r>
          </w:p>
        </w:tc>
        <w:tc>
          <w:tcPr>
            <w:tcW w:w="1134" w:type="dxa"/>
          </w:tcPr>
          <w:p w14:paraId="2D1133AD" w14:textId="6FEB07A2" w:rsidR="00C44BA7" w:rsidRPr="00DD53E9" w:rsidRDefault="00C44BA7" w:rsidP="00557BFD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91995-17-4</w:t>
            </w:r>
          </w:p>
        </w:tc>
        <w:tc>
          <w:tcPr>
            <w:tcW w:w="1560" w:type="dxa"/>
          </w:tcPr>
          <w:p w14:paraId="79E34D3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Carc. 1B</w:t>
            </w:r>
          </w:p>
          <w:p w14:paraId="2016593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Muta. 1B</w:t>
            </w:r>
          </w:p>
          <w:p w14:paraId="1468DD1C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PBT</w:t>
            </w:r>
          </w:p>
          <w:p w14:paraId="07F8368A" w14:textId="15F73E03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vPvB</w:t>
            </w:r>
          </w:p>
        </w:tc>
        <w:tc>
          <w:tcPr>
            <w:tcW w:w="1417" w:type="dxa"/>
          </w:tcPr>
          <w:p w14:paraId="70BE7BD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56A1A4D8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123DE616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EUH440</w:t>
            </w:r>
          </w:p>
          <w:p w14:paraId="5850F292" w14:textId="6BB097E1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8" w:type="dxa"/>
          </w:tcPr>
          <w:p w14:paraId="07051EB4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GHS08</w:t>
            </w:r>
          </w:p>
          <w:p w14:paraId="3476ABD9" w14:textId="6A77999C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Dgr</w:t>
            </w:r>
          </w:p>
        </w:tc>
        <w:tc>
          <w:tcPr>
            <w:tcW w:w="1559" w:type="dxa"/>
          </w:tcPr>
          <w:p w14:paraId="76EAC96B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H350</w:t>
            </w:r>
          </w:p>
          <w:p w14:paraId="283E136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H340</w:t>
            </w:r>
          </w:p>
          <w:p w14:paraId="47AB7162" w14:textId="707AD78A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EUH441</w:t>
            </w:r>
          </w:p>
        </w:tc>
        <w:tc>
          <w:tcPr>
            <w:tcW w:w="1417" w:type="dxa"/>
          </w:tcPr>
          <w:p w14:paraId="1729965E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7A5EDA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B51445" w14:textId="77777777" w:rsidR="00C44BA7" w:rsidRPr="00DD53E9" w:rsidRDefault="00C44BA7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J</w:t>
            </w:r>
          </w:p>
          <w:p w14:paraId="3E95AEB5" w14:textId="70A0F03B" w:rsidR="00C44BA7" w:rsidRPr="00DD53E9" w:rsidRDefault="1899CECE" w:rsidP="00A27521">
            <w:pPr>
              <w:pStyle w:val="TableParagraph"/>
              <w:ind w:left="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D53E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="008B507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</w:p>
        </w:tc>
      </w:tr>
    </w:tbl>
    <w:p w14:paraId="398F9291" w14:textId="16A98739" w:rsidR="00B073BC" w:rsidRPr="00B073BC" w:rsidRDefault="00B073BC" w:rsidP="00114554">
      <w:pPr>
        <w:tabs>
          <w:tab w:val="left" w:pos="5796"/>
        </w:tabs>
        <w:rPr>
          <w:lang w:val="en-US"/>
        </w:rPr>
      </w:pPr>
    </w:p>
    <w:sectPr w:rsidR="00B073BC" w:rsidRPr="00B073BC" w:rsidSect="005936C2">
      <w:headerReference w:type="even" r:id="rId23"/>
      <w:footerReference w:type="even" r:id="rId24"/>
      <w:headerReference w:type="first" r:id="rId25"/>
      <w:footerReference w:type="first" r:id="rId26"/>
      <w:pgSz w:w="16839" w:h="11907" w:orient="landscape"/>
      <w:pgMar w:top="1417" w:right="1134" w:bottom="141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4CCBB" w14:textId="77777777" w:rsidR="001C285F" w:rsidRDefault="001C285F" w:rsidP="00B668B7">
      <w:pPr>
        <w:spacing w:before="0" w:after="0"/>
      </w:pPr>
      <w:r>
        <w:separator/>
      </w:r>
    </w:p>
  </w:endnote>
  <w:endnote w:type="continuationSeparator" w:id="0">
    <w:p w14:paraId="5DA4E17A" w14:textId="77777777" w:rsidR="001C285F" w:rsidRDefault="001C285F" w:rsidP="00B668B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15F5" w14:textId="1D63734E" w:rsidR="00B668B7" w:rsidRPr="005936C2" w:rsidRDefault="005936C2" w:rsidP="005936C2">
    <w:pPr>
      <w:pStyle w:val="Footer"/>
      <w:rPr>
        <w:rFonts w:ascii="Arial" w:hAnsi="Arial" w:cs="Arial"/>
        <w:b/>
        <w:sz w:val="48"/>
      </w:rPr>
    </w:pPr>
    <w:r w:rsidRPr="005936C2">
      <w:rPr>
        <w:rFonts w:ascii="Arial" w:hAnsi="Arial" w:cs="Arial"/>
        <w:b/>
        <w:sz w:val="48"/>
      </w:rPr>
      <w:t>EN</w:t>
    </w:r>
    <w:r w:rsidRPr="005936C2">
      <w:rPr>
        <w:rFonts w:ascii="Arial" w:hAnsi="Arial" w:cs="Arial"/>
        <w:b/>
        <w:sz w:val="48"/>
      </w:rPr>
      <w:tab/>
    </w:r>
    <w:r w:rsidRPr="005936C2">
      <w:rPr>
        <w:rFonts w:ascii="Arial" w:hAnsi="Arial" w:cs="Arial"/>
        <w:b/>
        <w:sz w:val="48"/>
      </w:rPr>
      <w:tab/>
    </w:r>
    <w:r w:rsidRPr="005936C2">
      <w:tab/>
    </w:r>
    <w:r w:rsidRPr="005936C2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333E" w14:textId="4FF175F8" w:rsidR="00B668B7" w:rsidRPr="005936C2" w:rsidRDefault="005936C2" w:rsidP="005936C2">
    <w:pPr>
      <w:pStyle w:val="Footer"/>
      <w:rPr>
        <w:rFonts w:ascii="Arial" w:hAnsi="Arial" w:cs="Arial"/>
        <w:b/>
        <w:sz w:val="48"/>
      </w:rPr>
    </w:pPr>
    <w:r w:rsidRPr="005936C2">
      <w:rPr>
        <w:rFonts w:ascii="Arial" w:hAnsi="Arial" w:cs="Arial"/>
        <w:b/>
        <w:sz w:val="48"/>
      </w:rPr>
      <w:t>EN</w:t>
    </w:r>
    <w:r w:rsidRPr="005936C2">
      <w:rPr>
        <w:rFonts w:ascii="Arial" w:hAnsi="Arial" w:cs="Arial"/>
        <w:b/>
        <w:sz w:val="48"/>
      </w:rPr>
      <w:tab/>
    </w:r>
    <w:r w:rsidRPr="005936C2">
      <w:rPr>
        <w:rFonts w:ascii="Arial" w:hAnsi="Arial" w:cs="Arial"/>
        <w:b/>
        <w:sz w:val="48"/>
      </w:rPr>
      <w:tab/>
    </w:r>
    <w:r w:rsidRPr="005936C2">
      <w:tab/>
    </w:r>
    <w:r w:rsidRPr="005936C2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B318" w14:textId="77777777" w:rsidR="005936C2" w:rsidRPr="005936C2" w:rsidRDefault="005936C2" w:rsidP="005936C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0E0F" w14:textId="77777777" w:rsidR="0077705E" w:rsidRPr="007A3088" w:rsidRDefault="0077705E" w:rsidP="007A3088">
    <w:pPr>
      <w:pStyle w:val="Footer"/>
      <w:rPr>
        <w:rFonts w:ascii="Arial" w:hAnsi="Arial" w:cs="Arial"/>
        <w:b/>
        <w:sz w:val="48"/>
      </w:rPr>
    </w:pPr>
    <w:r w:rsidRPr="007A3088">
      <w:rPr>
        <w:rFonts w:ascii="Arial" w:hAnsi="Arial" w:cs="Arial"/>
        <w:b/>
        <w:sz w:val="48"/>
      </w:rPr>
      <w:t>EN</w:t>
    </w:r>
    <w:r w:rsidRPr="007A3088">
      <w:rPr>
        <w:rFonts w:ascii="Arial" w:hAnsi="Arial" w:cs="Arial"/>
        <w:b/>
        <w:sz w:val="48"/>
      </w:rPr>
      <w:tab/>
    </w:r>
    <w:r w:rsidRPr="007A3088">
      <w:rPr>
        <w:rFonts w:ascii="Arial" w:hAnsi="Arial" w:cs="Arial"/>
        <w:b/>
        <w:sz w:val="48"/>
      </w:rPr>
      <w:tab/>
    </w:r>
    <w:r w:rsidRPr="007A3088">
      <w:tab/>
    </w:r>
    <w:r w:rsidRPr="007A3088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838DC" w14:textId="6F2FCB56" w:rsidR="004C1A64" w:rsidRPr="005936C2" w:rsidRDefault="005936C2" w:rsidP="005936C2">
    <w:pPr>
      <w:pStyle w:val="FooterLandscape"/>
      <w:rPr>
        <w:rFonts w:ascii="Arial" w:hAnsi="Arial" w:cs="Arial"/>
        <w:b/>
        <w:sz w:val="48"/>
      </w:rPr>
    </w:pPr>
    <w:r w:rsidRPr="005936C2">
      <w:rPr>
        <w:rFonts w:ascii="Arial" w:hAnsi="Arial" w:cs="Arial"/>
        <w:b/>
        <w:sz w:val="48"/>
      </w:rPr>
      <w:t>EN</w:t>
    </w:r>
    <w:r w:rsidRPr="005936C2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5936C2">
      <w:tab/>
    </w:r>
    <w:r w:rsidRPr="005936C2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37CA1" w14:textId="77777777" w:rsidR="0077705E" w:rsidRDefault="0077705E" w:rsidP="005936C2">
    <w:pPr>
      <w:pStyle w:val="FooterLandscape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DDA0" w14:textId="77777777" w:rsidR="00B668B7" w:rsidRPr="00B668B7" w:rsidRDefault="00B668B7" w:rsidP="00B668B7">
    <w:pPr>
      <w:pStyle w:val="Footer"/>
      <w:rPr>
        <w:rFonts w:ascii="Arial" w:hAnsi="Arial" w:cs="Arial"/>
        <w:b/>
        <w:sz w:val="48"/>
      </w:rPr>
    </w:pPr>
    <w:r w:rsidRPr="00B668B7">
      <w:rPr>
        <w:rFonts w:ascii="Arial" w:hAnsi="Arial" w:cs="Arial"/>
        <w:b/>
        <w:sz w:val="48"/>
      </w:rPr>
      <w:t>EN</w:t>
    </w:r>
    <w:r w:rsidRPr="00B668B7">
      <w:rPr>
        <w:rFonts w:ascii="Arial" w:hAnsi="Arial" w:cs="Arial"/>
        <w:b/>
        <w:sz w:val="48"/>
      </w:rPr>
      <w:tab/>
    </w:r>
    <w:r w:rsidRPr="00B668B7">
      <w:rPr>
        <w:rFonts w:ascii="Arial" w:hAnsi="Arial" w:cs="Arial"/>
        <w:b/>
        <w:sz w:val="48"/>
      </w:rPr>
      <w:tab/>
    </w:r>
    <w:r w:rsidRPr="00B668B7">
      <w:tab/>
    </w:r>
    <w:r w:rsidRPr="00B668B7">
      <w:rPr>
        <w:rFonts w:ascii="Arial" w:hAnsi="Arial" w:cs="Arial"/>
        <w:b/>
        <w:sz w:val="48"/>
      </w:rPr>
      <w:t>EN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AD77" w14:textId="77777777" w:rsidR="00B668B7" w:rsidRDefault="00B668B7" w:rsidP="00B668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6758" w14:textId="77777777" w:rsidR="001C285F" w:rsidRDefault="001C285F" w:rsidP="00B668B7">
      <w:pPr>
        <w:spacing w:before="0" w:after="0"/>
      </w:pPr>
      <w:r>
        <w:separator/>
      </w:r>
    </w:p>
  </w:footnote>
  <w:footnote w:type="continuationSeparator" w:id="0">
    <w:p w14:paraId="4B6EB15B" w14:textId="77777777" w:rsidR="001C285F" w:rsidRDefault="001C285F" w:rsidP="00B668B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8026" w14:textId="77777777" w:rsidR="005936C2" w:rsidRPr="005936C2" w:rsidRDefault="005936C2" w:rsidP="005936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949590"/>
      <w:docPartObj>
        <w:docPartGallery w:val="Watermarks"/>
        <w:docPartUnique/>
      </w:docPartObj>
    </w:sdtPr>
    <w:sdtContent>
      <w:p w14:paraId="5CA3D840" w14:textId="4412D7FD" w:rsidR="0077705E" w:rsidRPr="005936C2" w:rsidRDefault="006313FA" w:rsidP="005936C2">
        <w:pPr>
          <w:pStyle w:val="Header"/>
        </w:pPr>
        <w:r>
          <w:rPr>
            <w:noProof/>
          </w:rPr>
          <w:pict w14:anchorId="56FCCF7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CFFE" w14:textId="77777777" w:rsidR="005936C2" w:rsidRPr="005936C2" w:rsidRDefault="005936C2" w:rsidP="005936C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638C" w14:textId="77777777" w:rsidR="0077705E" w:rsidRDefault="0077705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2A778" w14:textId="77777777" w:rsidR="004C1A64" w:rsidRPr="00DD636F" w:rsidRDefault="004C1A64" w:rsidP="005936C2">
    <w:pPr>
      <w:pStyle w:val="HeaderLandscap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9B70" w14:textId="77777777" w:rsidR="0077705E" w:rsidRDefault="0077705E" w:rsidP="005936C2">
    <w:pPr>
      <w:pStyle w:val="HeaderLandscap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2D7A4" w14:textId="77777777" w:rsidR="00B668B7" w:rsidRDefault="00B668B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1F2F" w14:textId="77777777" w:rsidR="00B668B7" w:rsidRDefault="00B668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89E6D69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E3C1DD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2966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A1A0F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033530171">
    <w:abstractNumId w:val="3"/>
  </w:num>
  <w:num w:numId="2" w16cid:durableId="1094279410">
    <w:abstractNumId w:val="2"/>
  </w:num>
  <w:num w:numId="3" w16cid:durableId="1788114684">
    <w:abstractNumId w:val="1"/>
  </w:num>
  <w:num w:numId="4" w16cid:durableId="266622479">
    <w:abstractNumId w:val="0"/>
  </w:num>
  <w:num w:numId="5" w16cid:durableId="18160683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170775">
    <w:abstractNumId w:val="15"/>
  </w:num>
  <w:num w:numId="7" w16cid:durableId="1243180314">
    <w:abstractNumId w:val="8"/>
  </w:num>
  <w:num w:numId="8" w16cid:durableId="1004238376">
    <w:abstractNumId w:val="17"/>
  </w:num>
  <w:num w:numId="9" w16cid:durableId="267279191">
    <w:abstractNumId w:val="7"/>
  </w:num>
  <w:num w:numId="10" w16cid:durableId="228081946">
    <w:abstractNumId w:val="9"/>
  </w:num>
  <w:num w:numId="11" w16cid:durableId="1556357392">
    <w:abstractNumId w:val="10"/>
  </w:num>
  <w:num w:numId="12" w16cid:durableId="1260061968">
    <w:abstractNumId w:val="5"/>
  </w:num>
  <w:num w:numId="13" w16cid:durableId="777140652">
    <w:abstractNumId w:val="16"/>
  </w:num>
  <w:num w:numId="14" w16cid:durableId="2009671945">
    <w:abstractNumId w:val="4"/>
  </w:num>
  <w:num w:numId="15" w16cid:durableId="1522351934">
    <w:abstractNumId w:val="11"/>
  </w:num>
  <w:num w:numId="16" w16cid:durableId="1223062072">
    <w:abstractNumId w:val="13"/>
  </w:num>
  <w:num w:numId="17" w16cid:durableId="1387991352">
    <w:abstractNumId w:val="14"/>
  </w:num>
  <w:num w:numId="18" w16cid:durableId="1735422396">
    <w:abstractNumId w:val="6"/>
  </w:num>
  <w:num w:numId="19" w16cid:durableId="717777100">
    <w:abstractNumId w:val="12"/>
  </w:num>
  <w:num w:numId="20" w16cid:durableId="1397974759">
    <w:abstractNumId w:val="18"/>
  </w:num>
  <w:num w:numId="21" w16cid:durableId="1795170775">
    <w:abstractNumId w:val="15"/>
  </w:num>
  <w:num w:numId="22" w16cid:durableId="1243180314">
    <w:abstractNumId w:val="8"/>
  </w:num>
  <w:num w:numId="23" w16cid:durableId="1004238376">
    <w:abstractNumId w:val="17"/>
  </w:num>
  <w:num w:numId="24" w16cid:durableId="267279191">
    <w:abstractNumId w:val="7"/>
  </w:num>
  <w:num w:numId="25" w16cid:durableId="228081946">
    <w:abstractNumId w:val="9"/>
  </w:num>
  <w:num w:numId="26" w16cid:durableId="1556357392">
    <w:abstractNumId w:val="10"/>
  </w:num>
  <w:num w:numId="27" w16cid:durableId="1260061968">
    <w:abstractNumId w:val="5"/>
  </w:num>
  <w:num w:numId="28" w16cid:durableId="777140652">
    <w:abstractNumId w:val="16"/>
  </w:num>
  <w:num w:numId="29" w16cid:durableId="2009671945">
    <w:abstractNumId w:val="4"/>
  </w:num>
  <w:num w:numId="30" w16cid:durableId="1522351934">
    <w:abstractNumId w:val="11"/>
  </w:num>
  <w:num w:numId="31" w16cid:durableId="1223062072">
    <w:abstractNumId w:val="13"/>
  </w:num>
  <w:num w:numId="32" w16cid:durableId="1387991352">
    <w:abstractNumId w:val="14"/>
  </w:num>
  <w:num w:numId="33" w16cid:durableId="1735422396">
    <w:abstractNumId w:val="6"/>
  </w:num>
  <w:num w:numId="34" w16cid:durableId="717777100">
    <w:abstractNumId w:val="12"/>
  </w:num>
  <w:num w:numId="35" w16cid:durableId="1397974759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CR_RefLast" w:val="0"/>
    <w:docVar w:name="DQCDateTime" w:val="2026-10-20 09:32:42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ACCOMPAGNANT" w:val="to the"/>
    <w:docVar w:name="LW_ACCOMPAGNANT.CP" w:val="to th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2286F541-DE70-43FA-9A15-E67C8E410D94"/>
    <w:docVar w:name="LW_COVERPAGE_TYPE" w:val="1"/>
    <w:docVar w:name="LW_CreatedUtc" w:val="2026-04-02T12:19:18.4151340Z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68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&lt;FMT:Bold&gt;amending Regulation (EC) No 1272/2008 of the European Parliament and of the Council as regards the harmonised classification and labelling of certain substances&lt;/FMT&gt;"/>
    <w:docVar w:name="LW_OBJETACTEPRINCIPAL.CP" w:val="&lt;FMT:Bold&gt;amending Regulation (EC) No 1272/2008 of the European Parliament and of the Council as regards the harmonised classification and labelling of certain substances&lt;/FMT&gt;"/>
    <w:docVar w:name="LW_PART_NBR" w:val="1"/>
    <w:docVar w:name="LW_PART_NBR_TOTAL" w:val="1"/>
    <w:docVar w:name="LW_REF.INST.NEW" w:val="&lt;EMPTY&gt;"/>
    <w:docVar w:name="LW_REF.INST.NEW_ADOPTED" w:val="draft"/>
    <w:docVar w:name="LW_REF.INST.NEW_TEXT" w:val="(2026) XXX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Commission Delegated Regulation"/>
    <w:docVar w:name="LW_TYPEACTEPRINCIPAL.CP" w:val="Commission Delegated Regulation"/>
  </w:docVars>
  <w:rsids>
    <w:rsidRoot w:val="00B668B7"/>
    <w:rsid w:val="00002AE4"/>
    <w:rsid w:val="00021DE5"/>
    <w:rsid w:val="00045958"/>
    <w:rsid w:val="0005700D"/>
    <w:rsid w:val="000751AB"/>
    <w:rsid w:val="00093C9F"/>
    <w:rsid w:val="000B4D11"/>
    <w:rsid w:val="000C409D"/>
    <w:rsid w:val="000C501E"/>
    <w:rsid w:val="000D1CD4"/>
    <w:rsid w:val="000E6BB3"/>
    <w:rsid w:val="000F0E41"/>
    <w:rsid w:val="000F53D2"/>
    <w:rsid w:val="000F5CC0"/>
    <w:rsid w:val="000F6CBE"/>
    <w:rsid w:val="00105897"/>
    <w:rsid w:val="00114554"/>
    <w:rsid w:val="00124F90"/>
    <w:rsid w:val="00125A6C"/>
    <w:rsid w:val="00137549"/>
    <w:rsid w:val="00140DF6"/>
    <w:rsid w:val="00165C4F"/>
    <w:rsid w:val="00173DC7"/>
    <w:rsid w:val="001819E9"/>
    <w:rsid w:val="00184598"/>
    <w:rsid w:val="0019003E"/>
    <w:rsid w:val="0019271A"/>
    <w:rsid w:val="00193C8F"/>
    <w:rsid w:val="001A6A1A"/>
    <w:rsid w:val="001B6929"/>
    <w:rsid w:val="001C285F"/>
    <w:rsid w:val="001E5CE2"/>
    <w:rsid w:val="001F343E"/>
    <w:rsid w:val="00201847"/>
    <w:rsid w:val="0020766E"/>
    <w:rsid w:val="00211FA9"/>
    <w:rsid w:val="00236B94"/>
    <w:rsid w:val="002377EF"/>
    <w:rsid w:val="002436FD"/>
    <w:rsid w:val="00244743"/>
    <w:rsid w:val="00260271"/>
    <w:rsid w:val="002638C6"/>
    <w:rsid w:val="002743DF"/>
    <w:rsid w:val="00275F0C"/>
    <w:rsid w:val="002958B1"/>
    <w:rsid w:val="002A3023"/>
    <w:rsid w:val="002A3BC9"/>
    <w:rsid w:val="002A66BB"/>
    <w:rsid w:val="002B27BE"/>
    <w:rsid w:val="002B2AD7"/>
    <w:rsid w:val="002B6578"/>
    <w:rsid w:val="002D7E10"/>
    <w:rsid w:val="00300FD5"/>
    <w:rsid w:val="003106E1"/>
    <w:rsid w:val="00312412"/>
    <w:rsid w:val="00313A13"/>
    <w:rsid w:val="00320E97"/>
    <w:rsid w:val="0032139D"/>
    <w:rsid w:val="00325E4D"/>
    <w:rsid w:val="00331C50"/>
    <w:rsid w:val="00332745"/>
    <w:rsid w:val="00340F6D"/>
    <w:rsid w:val="003469D2"/>
    <w:rsid w:val="0035203C"/>
    <w:rsid w:val="0036150A"/>
    <w:rsid w:val="00365F05"/>
    <w:rsid w:val="00394522"/>
    <w:rsid w:val="00396C6E"/>
    <w:rsid w:val="003B4F80"/>
    <w:rsid w:val="003C3961"/>
    <w:rsid w:val="003C4FC2"/>
    <w:rsid w:val="003E1CAB"/>
    <w:rsid w:val="003E5D7C"/>
    <w:rsid w:val="00417310"/>
    <w:rsid w:val="0043180C"/>
    <w:rsid w:val="0044582C"/>
    <w:rsid w:val="0045502A"/>
    <w:rsid w:val="00455AC1"/>
    <w:rsid w:val="0046436A"/>
    <w:rsid w:val="0047013A"/>
    <w:rsid w:val="00470DBD"/>
    <w:rsid w:val="00483C0E"/>
    <w:rsid w:val="004919BE"/>
    <w:rsid w:val="00492EB7"/>
    <w:rsid w:val="004967F9"/>
    <w:rsid w:val="004A458A"/>
    <w:rsid w:val="004A62D0"/>
    <w:rsid w:val="004B3A2C"/>
    <w:rsid w:val="004B6C3D"/>
    <w:rsid w:val="004C0228"/>
    <w:rsid w:val="004C1A64"/>
    <w:rsid w:val="004F4A2A"/>
    <w:rsid w:val="00512C4A"/>
    <w:rsid w:val="00524472"/>
    <w:rsid w:val="00544C73"/>
    <w:rsid w:val="00557BFD"/>
    <w:rsid w:val="00562961"/>
    <w:rsid w:val="00564CD6"/>
    <w:rsid w:val="00570075"/>
    <w:rsid w:val="00575DFE"/>
    <w:rsid w:val="0057761F"/>
    <w:rsid w:val="00585556"/>
    <w:rsid w:val="005936C2"/>
    <w:rsid w:val="005A29A0"/>
    <w:rsid w:val="005A3D29"/>
    <w:rsid w:val="005B6169"/>
    <w:rsid w:val="005D0CC3"/>
    <w:rsid w:val="005E306A"/>
    <w:rsid w:val="005E41C7"/>
    <w:rsid w:val="006127D0"/>
    <w:rsid w:val="00622DC6"/>
    <w:rsid w:val="00626E37"/>
    <w:rsid w:val="00627005"/>
    <w:rsid w:val="006313FA"/>
    <w:rsid w:val="00636E55"/>
    <w:rsid w:val="00653A04"/>
    <w:rsid w:val="00666781"/>
    <w:rsid w:val="0067075F"/>
    <w:rsid w:val="00687FC6"/>
    <w:rsid w:val="006A0730"/>
    <w:rsid w:val="006A49A0"/>
    <w:rsid w:val="006A6BCB"/>
    <w:rsid w:val="006B26AF"/>
    <w:rsid w:val="006D0056"/>
    <w:rsid w:val="006D7680"/>
    <w:rsid w:val="006E54CD"/>
    <w:rsid w:val="007235AE"/>
    <w:rsid w:val="00737425"/>
    <w:rsid w:val="007553FE"/>
    <w:rsid w:val="00764ED1"/>
    <w:rsid w:val="0077705E"/>
    <w:rsid w:val="007856C0"/>
    <w:rsid w:val="00786B80"/>
    <w:rsid w:val="00787F8F"/>
    <w:rsid w:val="0079056D"/>
    <w:rsid w:val="007A2818"/>
    <w:rsid w:val="007A3088"/>
    <w:rsid w:val="007A3880"/>
    <w:rsid w:val="007A4A20"/>
    <w:rsid w:val="007D3978"/>
    <w:rsid w:val="008340F9"/>
    <w:rsid w:val="00834BA0"/>
    <w:rsid w:val="0083621E"/>
    <w:rsid w:val="00847151"/>
    <w:rsid w:val="00856D40"/>
    <w:rsid w:val="0085B779"/>
    <w:rsid w:val="008601F8"/>
    <w:rsid w:val="0086310A"/>
    <w:rsid w:val="00892740"/>
    <w:rsid w:val="00893184"/>
    <w:rsid w:val="008A090C"/>
    <w:rsid w:val="008B5074"/>
    <w:rsid w:val="008C5194"/>
    <w:rsid w:val="008D13EC"/>
    <w:rsid w:val="008D6398"/>
    <w:rsid w:val="008E12CC"/>
    <w:rsid w:val="008E20BF"/>
    <w:rsid w:val="008E2DBF"/>
    <w:rsid w:val="008E4ED9"/>
    <w:rsid w:val="008E6527"/>
    <w:rsid w:val="008F5A15"/>
    <w:rsid w:val="008F6DF6"/>
    <w:rsid w:val="008F7025"/>
    <w:rsid w:val="008F7096"/>
    <w:rsid w:val="00905D22"/>
    <w:rsid w:val="00913169"/>
    <w:rsid w:val="009135DC"/>
    <w:rsid w:val="00931842"/>
    <w:rsid w:val="00936D7D"/>
    <w:rsid w:val="00942D01"/>
    <w:rsid w:val="00951400"/>
    <w:rsid w:val="00952C14"/>
    <w:rsid w:val="00956138"/>
    <w:rsid w:val="009566BE"/>
    <w:rsid w:val="00961990"/>
    <w:rsid w:val="00971E8A"/>
    <w:rsid w:val="00994294"/>
    <w:rsid w:val="009D2387"/>
    <w:rsid w:val="009E1C7C"/>
    <w:rsid w:val="009F390B"/>
    <w:rsid w:val="00A023F4"/>
    <w:rsid w:val="00A27521"/>
    <w:rsid w:val="00A33AA0"/>
    <w:rsid w:val="00A426AC"/>
    <w:rsid w:val="00A52924"/>
    <w:rsid w:val="00A562E8"/>
    <w:rsid w:val="00A57F6E"/>
    <w:rsid w:val="00A6243B"/>
    <w:rsid w:val="00A71F6D"/>
    <w:rsid w:val="00A80AF3"/>
    <w:rsid w:val="00A94DEB"/>
    <w:rsid w:val="00AD75A9"/>
    <w:rsid w:val="00AF073E"/>
    <w:rsid w:val="00AF4362"/>
    <w:rsid w:val="00B073BC"/>
    <w:rsid w:val="00B21A79"/>
    <w:rsid w:val="00B35C46"/>
    <w:rsid w:val="00B53EDD"/>
    <w:rsid w:val="00B668B7"/>
    <w:rsid w:val="00B71A29"/>
    <w:rsid w:val="00B90849"/>
    <w:rsid w:val="00B911F5"/>
    <w:rsid w:val="00B9724A"/>
    <w:rsid w:val="00B9739F"/>
    <w:rsid w:val="00BA4F3C"/>
    <w:rsid w:val="00BB0F5B"/>
    <w:rsid w:val="00BB2FFF"/>
    <w:rsid w:val="00BB30BC"/>
    <w:rsid w:val="00BB3655"/>
    <w:rsid w:val="00BB49F9"/>
    <w:rsid w:val="00BC1861"/>
    <w:rsid w:val="00BD6D15"/>
    <w:rsid w:val="00BE4CD5"/>
    <w:rsid w:val="00BE72B7"/>
    <w:rsid w:val="00C16AE4"/>
    <w:rsid w:val="00C25FD2"/>
    <w:rsid w:val="00C34594"/>
    <w:rsid w:val="00C416B5"/>
    <w:rsid w:val="00C41A3D"/>
    <w:rsid w:val="00C44BA7"/>
    <w:rsid w:val="00C65550"/>
    <w:rsid w:val="00C66AA0"/>
    <w:rsid w:val="00C74234"/>
    <w:rsid w:val="00C7492B"/>
    <w:rsid w:val="00C76788"/>
    <w:rsid w:val="00C77B13"/>
    <w:rsid w:val="00C77B55"/>
    <w:rsid w:val="00C82CBD"/>
    <w:rsid w:val="00C902D2"/>
    <w:rsid w:val="00C953CA"/>
    <w:rsid w:val="00CA6041"/>
    <w:rsid w:val="00CC7C0B"/>
    <w:rsid w:val="00CD24BF"/>
    <w:rsid w:val="00D0528E"/>
    <w:rsid w:val="00D13021"/>
    <w:rsid w:val="00D16D5E"/>
    <w:rsid w:val="00D26949"/>
    <w:rsid w:val="00D31FF7"/>
    <w:rsid w:val="00D328C4"/>
    <w:rsid w:val="00D33986"/>
    <w:rsid w:val="00D44DA6"/>
    <w:rsid w:val="00D52961"/>
    <w:rsid w:val="00D53E53"/>
    <w:rsid w:val="00D64257"/>
    <w:rsid w:val="00D80B23"/>
    <w:rsid w:val="00DB1A4D"/>
    <w:rsid w:val="00DB31AF"/>
    <w:rsid w:val="00DB5D75"/>
    <w:rsid w:val="00DB6793"/>
    <w:rsid w:val="00DD53E9"/>
    <w:rsid w:val="00DD636F"/>
    <w:rsid w:val="00DF0257"/>
    <w:rsid w:val="00DF2F75"/>
    <w:rsid w:val="00E00CDF"/>
    <w:rsid w:val="00E07AB2"/>
    <w:rsid w:val="00E11C6E"/>
    <w:rsid w:val="00E14CEF"/>
    <w:rsid w:val="00E219FC"/>
    <w:rsid w:val="00E411F8"/>
    <w:rsid w:val="00E50221"/>
    <w:rsid w:val="00E5402A"/>
    <w:rsid w:val="00E6450F"/>
    <w:rsid w:val="00EB3CF8"/>
    <w:rsid w:val="00EB45F7"/>
    <w:rsid w:val="00EB6B31"/>
    <w:rsid w:val="00EC3765"/>
    <w:rsid w:val="00EE52BB"/>
    <w:rsid w:val="00EE54D3"/>
    <w:rsid w:val="00EF5EDF"/>
    <w:rsid w:val="00F055FA"/>
    <w:rsid w:val="00F159B4"/>
    <w:rsid w:val="00F16CBC"/>
    <w:rsid w:val="00F176C8"/>
    <w:rsid w:val="00F47396"/>
    <w:rsid w:val="00F52988"/>
    <w:rsid w:val="00F60D2F"/>
    <w:rsid w:val="00F66F4D"/>
    <w:rsid w:val="00F67C0D"/>
    <w:rsid w:val="00F7024E"/>
    <w:rsid w:val="00F82260"/>
    <w:rsid w:val="00F82F3E"/>
    <w:rsid w:val="00F9406F"/>
    <w:rsid w:val="00FC6A89"/>
    <w:rsid w:val="00FF6875"/>
    <w:rsid w:val="0111A888"/>
    <w:rsid w:val="01EDADC6"/>
    <w:rsid w:val="0240197B"/>
    <w:rsid w:val="024E935A"/>
    <w:rsid w:val="0307B60E"/>
    <w:rsid w:val="03EA4C78"/>
    <w:rsid w:val="045FA7E1"/>
    <w:rsid w:val="04745054"/>
    <w:rsid w:val="049B87A2"/>
    <w:rsid w:val="04FAA695"/>
    <w:rsid w:val="0559D3F3"/>
    <w:rsid w:val="05905B1B"/>
    <w:rsid w:val="0704BBB3"/>
    <w:rsid w:val="081DBCD7"/>
    <w:rsid w:val="085ED152"/>
    <w:rsid w:val="0916B452"/>
    <w:rsid w:val="097576F5"/>
    <w:rsid w:val="0A0EA429"/>
    <w:rsid w:val="0A2050DA"/>
    <w:rsid w:val="0A28D76F"/>
    <w:rsid w:val="0A8C25E7"/>
    <w:rsid w:val="0AFAE4B2"/>
    <w:rsid w:val="0B47E4C2"/>
    <w:rsid w:val="0BF674B3"/>
    <w:rsid w:val="0BFA88B1"/>
    <w:rsid w:val="0C37983A"/>
    <w:rsid w:val="0E5515AC"/>
    <w:rsid w:val="0E70321A"/>
    <w:rsid w:val="0E74036C"/>
    <w:rsid w:val="10632DAE"/>
    <w:rsid w:val="10AA515B"/>
    <w:rsid w:val="11B4A6F9"/>
    <w:rsid w:val="11C2B879"/>
    <w:rsid w:val="11ECD8D8"/>
    <w:rsid w:val="120A22F0"/>
    <w:rsid w:val="12361CC1"/>
    <w:rsid w:val="1256B398"/>
    <w:rsid w:val="1261A349"/>
    <w:rsid w:val="12746293"/>
    <w:rsid w:val="127A19CB"/>
    <w:rsid w:val="1292CD70"/>
    <w:rsid w:val="12B84BF3"/>
    <w:rsid w:val="147BC5A0"/>
    <w:rsid w:val="148180DA"/>
    <w:rsid w:val="151542AF"/>
    <w:rsid w:val="153BB945"/>
    <w:rsid w:val="1572D5D0"/>
    <w:rsid w:val="1576CDF9"/>
    <w:rsid w:val="15A78980"/>
    <w:rsid w:val="15C6018C"/>
    <w:rsid w:val="16644A7F"/>
    <w:rsid w:val="16BD96FE"/>
    <w:rsid w:val="16D01596"/>
    <w:rsid w:val="16FEBBC0"/>
    <w:rsid w:val="1799B2BA"/>
    <w:rsid w:val="17A177DE"/>
    <w:rsid w:val="17C61818"/>
    <w:rsid w:val="17ED1F54"/>
    <w:rsid w:val="18173DA5"/>
    <w:rsid w:val="188F3FBB"/>
    <w:rsid w:val="1899CECE"/>
    <w:rsid w:val="18D9B8E3"/>
    <w:rsid w:val="197566BF"/>
    <w:rsid w:val="199BA13F"/>
    <w:rsid w:val="19C44C27"/>
    <w:rsid w:val="1A16BC2C"/>
    <w:rsid w:val="1A6C964B"/>
    <w:rsid w:val="1B82F148"/>
    <w:rsid w:val="1C3415AE"/>
    <w:rsid w:val="1CF403B5"/>
    <w:rsid w:val="1CF7472A"/>
    <w:rsid w:val="1D135174"/>
    <w:rsid w:val="1D1E4424"/>
    <w:rsid w:val="1D40C683"/>
    <w:rsid w:val="1D571EF9"/>
    <w:rsid w:val="1D67D3A3"/>
    <w:rsid w:val="1D872456"/>
    <w:rsid w:val="1E0AFB7E"/>
    <w:rsid w:val="1E38FC98"/>
    <w:rsid w:val="1E610B91"/>
    <w:rsid w:val="1EB8A95A"/>
    <w:rsid w:val="1F1CA62C"/>
    <w:rsid w:val="1F200A5C"/>
    <w:rsid w:val="1FA1A058"/>
    <w:rsid w:val="1FC40EF1"/>
    <w:rsid w:val="20302D5F"/>
    <w:rsid w:val="203C37B8"/>
    <w:rsid w:val="205C373C"/>
    <w:rsid w:val="208DC03C"/>
    <w:rsid w:val="20C610F7"/>
    <w:rsid w:val="21198822"/>
    <w:rsid w:val="21D673AE"/>
    <w:rsid w:val="224EE895"/>
    <w:rsid w:val="2323D3F9"/>
    <w:rsid w:val="2460107A"/>
    <w:rsid w:val="2471FB97"/>
    <w:rsid w:val="248ED1D3"/>
    <w:rsid w:val="24B539DE"/>
    <w:rsid w:val="25477B5B"/>
    <w:rsid w:val="255991B6"/>
    <w:rsid w:val="25BB74DC"/>
    <w:rsid w:val="26DA9478"/>
    <w:rsid w:val="27393A0C"/>
    <w:rsid w:val="274662D5"/>
    <w:rsid w:val="27B61427"/>
    <w:rsid w:val="27F3B253"/>
    <w:rsid w:val="28110EF0"/>
    <w:rsid w:val="287B813E"/>
    <w:rsid w:val="293D7FAB"/>
    <w:rsid w:val="2A5ADDCB"/>
    <w:rsid w:val="2A932D3F"/>
    <w:rsid w:val="2B2CF4C5"/>
    <w:rsid w:val="2B34B835"/>
    <w:rsid w:val="2B3C2DD5"/>
    <w:rsid w:val="2B536454"/>
    <w:rsid w:val="2B975FBF"/>
    <w:rsid w:val="2BD54A41"/>
    <w:rsid w:val="2C9B8B97"/>
    <w:rsid w:val="2CAC1997"/>
    <w:rsid w:val="2CB39654"/>
    <w:rsid w:val="2D0219F1"/>
    <w:rsid w:val="2D197DD9"/>
    <w:rsid w:val="2D3E2D46"/>
    <w:rsid w:val="2EBBFACC"/>
    <w:rsid w:val="2FC553E5"/>
    <w:rsid w:val="2FF3D7FB"/>
    <w:rsid w:val="2FF427E7"/>
    <w:rsid w:val="3004AA0A"/>
    <w:rsid w:val="3015D5D0"/>
    <w:rsid w:val="30343AEE"/>
    <w:rsid w:val="30B3F544"/>
    <w:rsid w:val="30C4A1BD"/>
    <w:rsid w:val="313F7846"/>
    <w:rsid w:val="31BA6B13"/>
    <w:rsid w:val="3253AB66"/>
    <w:rsid w:val="327E5B03"/>
    <w:rsid w:val="337D533D"/>
    <w:rsid w:val="3389100B"/>
    <w:rsid w:val="341CE8D5"/>
    <w:rsid w:val="34B628A3"/>
    <w:rsid w:val="35832BA9"/>
    <w:rsid w:val="35ACBC5C"/>
    <w:rsid w:val="35BF4F55"/>
    <w:rsid w:val="35C42651"/>
    <w:rsid w:val="35CE8B0E"/>
    <w:rsid w:val="36907B34"/>
    <w:rsid w:val="371A62C3"/>
    <w:rsid w:val="3732E6E2"/>
    <w:rsid w:val="37C6E4D3"/>
    <w:rsid w:val="38452AA9"/>
    <w:rsid w:val="384E1F6F"/>
    <w:rsid w:val="3944AF60"/>
    <w:rsid w:val="39A10AC7"/>
    <w:rsid w:val="39ADC9E3"/>
    <w:rsid w:val="39CEC856"/>
    <w:rsid w:val="39E9799C"/>
    <w:rsid w:val="3A1C0C64"/>
    <w:rsid w:val="3A3150AF"/>
    <w:rsid w:val="3AE59C78"/>
    <w:rsid w:val="3B283BE1"/>
    <w:rsid w:val="3CB70EED"/>
    <w:rsid w:val="3CEC64C6"/>
    <w:rsid w:val="3CEEFD3C"/>
    <w:rsid w:val="3D21DBFC"/>
    <w:rsid w:val="3DD3D752"/>
    <w:rsid w:val="3E1126D2"/>
    <w:rsid w:val="3ED22727"/>
    <w:rsid w:val="3F0EE408"/>
    <w:rsid w:val="3F10F410"/>
    <w:rsid w:val="3F1D71A7"/>
    <w:rsid w:val="3FB3B7C8"/>
    <w:rsid w:val="40474731"/>
    <w:rsid w:val="4092812A"/>
    <w:rsid w:val="416193E0"/>
    <w:rsid w:val="41A28F92"/>
    <w:rsid w:val="421E5FB6"/>
    <w:rsid w:val="43024BE8"/>
    <w:rsid w:val="4455698E"/>
    <w:rsid w:val="446C39DD"/>
    <w:rsid w:val="44D1381D"/>
    <w:rsid w:val="452A96A5"/>
    <w:rsid w:val="4555B633"/>
    <w:rsid w:val="45C2CDEF"/>
    <w:rsid w:val="46082677"/>
    <w:rsid w:val="460862A9"/>
    <w:rsid w:val="466A83DD"/>
    <w:rsid w:val="481803E1"/>
    <w:rsid w:val="48688C27"/>
    <w:rsid w:val="489F2895"/>
    <w:rsid w:val="48E87DE6"/>
    <w:rsid w:val="48F07254"/>
    <w:rsid w:val="490EEED9"/>
    <w:rsid w:val="491FE045"/>
    <w:rsid w:val="49A2EB97"/>
    <w:rsid w:val="49C19C35"/>
    <w:rsid w:val="4A04656C"/>
    <w:rsid w:val="4A8BB811"/>
    <w:rsid w:val="4A97AB4F"/>
    <w:rsid w:val="4AB287D6"/>
    <w:rsid w:val="4AB9D112"/>
    <w:rsid w:val="4C9BB86F"/>
    <w:rsid w:val="4CA4D8BD"/>
    <w:rsid w:val="4E0D9206"/>
    <w:rsid w:val="4E3E83C2"/>
    <w:rsid w:val="4EA4D18E"/>
    <w:rsid w:val="4EC1EF9C"/>
    <w:rsid w:val="4F62ACCB"/>
    <w:rsid w:val="5005A11C"/>
    <w:rsid w:val="5022E08E"/>
    <w:rsid w:val="50560C9D"/>
    <w:rsid w:val="50D61717"/>
    <w:rsid w:val="51DEC2AD"/>
    <w:rsid w:val="521E0A24"/>
    <w:rsid w:val="522D2857"/>
    <w:rsid w:val="522DA65C"/>
    <w:rsid w:val="52795C01"/>
    <w:rsid w:val="53810D55"/>
    <w:rsid w:val="53A701D8"/>
    <w:rsid w:val="54614FA1"/>
    <w:rsid w:val="546F6FF3"/>
    <w:rsid w:val="54BCF68B"/>
    <w:rsid w:val="54BD7F73"/>
    <w:rsid w:val="54D57C1F"/>
    <w:rsid w:val="54EF657B"/>
    <w:rsid w:val="55B18DD5"/>
    <w:rsid w:val="55C0015A"/>
    <w:rsid w:val="55CF4637"/>
    <w:rsid w:val="55FEC884"/>
    <w:rsid w:val="574C2DAA"/>
    <w:rsid w:val="5769E7A0"/>
    <w:rsid w:val="5806E81D"/>
    <w:rsid w:val="59946681"/>
    <w:rsid w:val="5A69D458"/>
    <w:rsid w:val="5C3DE89C"/>
    <w:rsid w:val="5C7CFACE"/>
    <w:rsid w:val="5C914E04"/>
    <w:rsid w:val="5C98F67C"/>
    <w:rsid w:val="5C9DC8A5"/>
    <w:rsid w:val="5CA43398"/>
    <w:rsid w:val="5CC3D819"/>
    <w:rsid w:val="5D0AA7AF"/>
    <w:rsid w:val="5D5BE27F"/>
    <w:rsid w:val="5D65138B"/>
    <w:rsid w:val="5D73A99C"/>
    <w:rsid w:val="5DAAAF7B"/>
    <w:rsid w:val="5DF1FC03"/>
    <w:rsid w:val="5E55CF43"/>
    <w:rsid w:val="5F1DCC4A"/>
    <w:rsid w:val="6035C21D"/>
    <w:rsid w:val="6060244B"/>
    <w:rsid w:val="6069224F"/>
    <w:rsid w:val="609C4ABD"/>
    <w:rsid w:val="60B6EA8A"/>
    <w:rsid w:val="618FF34A"/>
    <w:rsid w:val="61D18E69"/>
    <w:rsid w:val="628ADDD9"/>
    <w:rsid w:val="63A54332"/>
    <w:rsid w:val="63BEBEA5"/>
    <w:rsid w:val="63E99B6D"/>
    <w:rsid w:val="65B787AF"/>
    <w:rsid w:val="6601306E"/>
    <w:rsid w:val="6694514F"/>
    <w:rsid w:val="669BEA98"/>
    <w:rsid w:val="67059E7E"/>
    <w:rsid w:val="67B6F2A9"/>
    <w:rsid w:val="67DA4E52"/>
    <w:rsid w:val="67E902A3"/>
    <w:rsid w:val="68175603"/>
    <w:rsid w:val="6850E491"/>
    <w:rsid w:val="6937A76E"/>
    <w:rsid w:val="69699940"/>
    <w:rsid w:val="697F9339"/>
    <w:rsid w:val="69DA6A43"/>
    <w:rsid w:val="6A1D892F"/>
    <w:rsid w:val="6A696558"/>
    <w:rsid w:val="6C60D198"/>
    <w:rsid w:val="6C6C9A5F"/>
    <w:rsid w:val="6E50CF1A"/>
    <w:rsid w:val="6E666C17"/>
    <w:rsid w:val="6E79BD04"/>
    <w:rsid w:val="6EC369F5"/>
    <w:rsid w:val="6F04C411"/>
    <w:rsid w:val="6F0DC56F"/>
    <w:rsid w:val="6F6E8A13"/>
    <w:rsid w:val="6F80EF03"/>
    <w:rsid w:val="7011F141"/>
    <w:rsid w:val="708F837D"/>
    <w:rsid w:val="70E2526A"/>
    <w:rsid w:val="710FDAB7"/>
    <w:rsid w:val="712C188B"/>
    <w:rsid w:val="71CB9163"/>
    <w:rsid w:val="727A50BB"/>
    <w:rsid w:val="7330B1B2"/>
    <w:rsid w:val="734C9EE2"/>
    <w:rsid w:val="7378515D"/>
    <w:rsid w:val="745BE77E"/>
    <w:rsid w:val="758FC40F"/>
    <w:rsid w:val="7599264D"/>
    <w:rsid w:val="7642BEB6"/>
    <w:rsid w:val="7646D578"/>
    <w:rsid w:val="766C1D2A"/>
    <w:rsid w:val="766F7599"/>
    <w:rsid w:val="76A803A1"/>
    <w:rsid w:val="770404D7"/>
    <w:rsid w:val="7745F1D7"/>
    <w:rsid w:val="7776654F"/>
    <w:rsid w:val="77A26D22"/>
    <w:rsid w:val="78847941"/>
    <w:rsid w:val="78A51429"/>
    <w:rsid w:val="78B64FB1"/>
    <w:rsid w:val="78F0ECBD"/>
    <w:rsid w:val="7909BB7B"/>
    <w:rsid w:val="79C0C5E6"/>
    <w:rsid w:val="79C8E559"/>
    <w:rsid w:val="7A1D93CA"/>
    <w:rsid w:val="7A5999AB"/>
    <w:rsid w:val="7A5B1686"/>
    <w:rsid w:val="7A5EB151"/>
    <w:rsid w:val="7AA7E9DC"/>
    <w:rsid w:val="7ADD336E"/>
    <w:rsid w:val="7B33F543"/>
    <w:rsid w:val="7CC00239"/>
    <w:rsid w:val="7CEC2102"/>
    <w:rsid w:val="7D2078CA"/>
    <w:rsid w:val="7D6F5D23"/>
    <w:rsid w:val="7D7E032E"/>
    <w:rsid w:val="7F0ECEBA"/>
    <w:rsid w:val="7F86F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45927"/>
  <w15:docId w15:val="{D7BB39C4-84E0-4841-9CF4-05F3B565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2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2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2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2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2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2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2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68B7"/>
    <w:pPr>
      <w:widowControl w:val="0"/>
      <w:autoSpaceDE w:val="0"/>
      <w:autoSpaceDN w:val="0"/>
      <w:spacing w:before="0" w:after="0"/>
      <w:jc w:val="left"/>
    </w:pPr>
    <w:rPr>
      <w:rFonts w:ascii="Verdana" w:eastAsia="Verdana" w:hAnsi="Verdana" w:cs="Verdana"/>
      <w:sz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B668B7"/>
    <w:pPr>
      <w:widowControl w:val="0"/>
      <w:autoSpaceDE w:val="0"/>
      <w:autoSpaceDN w:val="0"/>
      <w:spacing w:before="0" w:after="0"/>
      <w:jc w:val="left"/>
    </w:pPr>
    <w:rPr>
      <w:rFonts w:ascii="Verdana" w:eastAsia="Verdana" w:hAnsi="Verdana" w:cs="Verdana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668B7"/>
    <w:rPr>
      <w:rFonts w:ascii="Verdana" w:eastAsia="Verdana" w:hAnsi="Verdana" w:cs="Verdan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B668B7"/>
    <w:pPr>
      <w:widowControl w:val="0"/>
      <w:autoSpaceDE w:val="0"/>
      <w:autoSpaceDN w:val="0"/>
      <w:spacing w:before="10" w:after="0"/>
      <w:ind w:left="20"/>
      <w:jc w:val="left"/>
    </w:pPr>
    <w:rPr>
      <w:rFonts w:eastAsia="Times New Roman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668B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668B7"/>
    <w:pPr>
      <w:widowControl w:val="0"/>
      <w:autoSpaceDE w:val="0"/>
      <w:autoSpaceDN w:val="0"/>
      <w:spacing w:before="0" w:after="0"/>
      <w:ind w:left="1203" w:hanging="418"/>
      <w:jc w:val="left"/>
    </w:pPr>
    <w:rPr>
      <w:rFonts w:ascii="Verdana" w:eastAsia="Verdana" w:hAnsi="Verdana" w:cs="Verdana"/>
      <w:sz w:val="22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F4A2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ListBullet">
    <w:name w:val="List Bullet"/>
    <w:basedOn w:val="Normal"/>
    <w:uiPriority w:val="99"/>
    <w:semiHidden/>
    <w:unhideWhenUsed/>
    <w:rsid w:val="00CC7C0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C7C0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7C0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7C0B"/>
    <w:pPr>
      <w:numPr>
        <w:numId w:val="4"/>
      </w:numPr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2D0"/>
    <w:rPr>
      <w:rFonts w:ascii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A62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2D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24472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1"/>
      </w:numPr>
    </w:pPr>
  </w:style>
  <w:style w:type="paragraph" w:customStyle="1" w:styleId="Tiret1">
    <w:name w:val="Tiret 1"/>
    <w:basedOn w:val="Point1"/>
    <w:pPr>
      <w:numPr>
        <w:numId w:val="22"/>
      </w:numPr>
    </w:pPr>
  </w:style>
  <w:style w:type="paragraph" w:customStyle="1" w:styleId="Tiret2">
    <w:name w:val="Tiret 2"/>
    <w:basedOn w:val="Point2"/>
    <w:pPr>
      <w:numPr>
        <w:numId w:val="23"/>
      </w:numPr>
    </w:pPr>
  </w:style>
  <w:style w:type="paragraph" w:customStyle="1" w:styleId="Tiret3">
    <w:name w:val="Tiret 3"/>
    <w:basedOn w:val="Point3"/>
    <w:pPr>
      <w:numPr>
        <w:numId w:val="24"/>
      </w:numPr>
    </w:pPr>
  </w:style>
  <w:style w:type="paragraph" w:customStyle="1" w:styleId="Tiret4">
    <w:name w:val="Tiret 4"/>
    <w:basedOn w:val="Point4"/>
    <w:pPr>
      <w:numPr>
        <w:numId w:val="25"/>
      </w:numPr>
    </w:pPr>
  </w:style>
  <w:style w:type="paragraph" w:customStyle="1" w:styleId="Tiret5">
    <w:name w:val="Tiret 5"/>
    <w:basedOn w:val="Point5"/>
    <w:pPr>
      <w:numPr>
        <w:numId w:val="2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7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27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27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2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9"/>
      </w:numPr>
    </w:pPr>
  </w:style>
  <w:style w:type="paragraph" w:customStyle="1" w:styleId="Point1number">
    <w:name w:val="Point 1 (number)"/>
    <w:basedOn w:val="Normal"/>
    <w:pPr>
      <w:numPr>
        <w:ilvl w:val="2"/>
        <w:numId w:val="29"/>
      </w:numPr>
    </w:pPr>
  </w:style>
  <w:style w:type="paragraph" w:customStyle="1" w:styleId="Point2number">
    <w:name w:val="Point 2 (number)"/>
    <w:basedOn w:val="Normal"/>
    <w:pPr>
      <w:numPr>
        <w:ilvl w:val="4"/>
        <w:numId w:val="29"/>
      </w:numPr>
    </w:pPr>
  </w:style>
  <w:style w:type="paragraph" w:customStyle="1" w:styleId="Point3number">
    <w:name w:val="Point 3 (number)"/>
    <w:basedOn w:val="Normal"/>
    <w:pPr>
      <w:numPr>
        <w:ilvl w:val="6"/>
        <w:numId w:val="29"/>
      </w:numPr>
    </w:pPr>
  </w:style>
  <w:style w:type="paragraph" w:customStyle="1" w:styleId="Point0letter">
    <w:name w:val="Point 0 (letter)"/>
    <w:basedOn w:val="Normal"/>
    <w:pPr>
      <w:numPr>
        <w:ilvl w:val="1"/>
        <w:numId w:val="29"/>
      </w:numPr>
    </w:pPr>
  </w:style>
  <w:style w:type="paragraph" w:customStyle="1" w:styleId="Point1letter">
    <w:name w:val="Point 1 (letter)"/>
    <w:basedOn w:val="Normal"/>
    <w:pPr>
      <w:numPr>
        <w:ilvl w:val="3"/>
        <w:numId w:val="29"/>
      </w:numPr>
    </w:pPr>
  </w:style>
  <w:style w:type="paragraph" w:customStyle="1" w:styleId="Point2letter">
    <w:name w:val="Point 2 (letter)"/>
    <w:basedOn w:val="Normal"/>
    <w:pPr>
      <w:numPr>
        <w:ilvl w:val="5"/>
        <w:numId w:val="29"/>
      </w:numPr>
    </w:pPr>
  </w:style>
  <w:style w:type="paragraph" w:customStyle="1" w:styleId="Point3letter">
    <w:name w:val="Point 3 (letter)"/>
    <w:basedOn w:val="Normal"/>
    <w:pPr>
      <w:numPr>
        <w:ilvl w:val="7"/>
        <w:numId w:val="29"/>
      </w:numPr>
    </w:pPr>
  </w:style>
  <w:style w:type="paragraph" w:customStyle="1" w:styleId="Point4letter">
    <w:name w:val="Point 4 (letter)"/>
    <w:basedOn w:val="Normal"/>
    <w:pPr>
      <w:numPr>
        <w:ilvl w:val="8"/>
        <w:numId w:val="29"/>
      </w:numPr>
    </w:pPr>
  </w:style>
  <w:style w:type="paragraph" w:customStyle="1" w:styleId="Bullet0">
    <w:name w:val="Bullet 0"/>
    <w:basedOn w:val="Normal"/>
    <w:pPr>
      <w:numPr>
        <w:numId w:val="30"/>
      </w:numPr>
    </w:pPr>
  </w:style>
  <w:style w:type="paragraph" w:customStyle="1" w:styleId="Bullet1">
    <w:name w:val="Bullet 1"/>
    <w:basedOn w:val="Normal"/>
    <w:pPr>
      <w:numPr>
        <w:numId w:val="31"/>
      </w:numPr>
    </w:pPr>
  </w:style>
  <w:style w:type="paragraph" w:customStyle="1" w:styleId="Bullet2">
    <w:name w:val="Bullet 2"/>
    <w:basedOn w:val="Normal"/>
    <w:pPr>
      <w:numPr>
        <w:numId w:val="32"/>
      </w:numPr>
    </w:pPr>
  </w:style>
  <w:style w:type="paragraph" w:customStyle="1" w:styleId="Bullet3">
    <w:name w:val="Bullet 3"/>
    <w:basedOn w:val="Normal"/>
    <w:pPr>
      <w:numPr>
        <w:numId w:val="33"/>
      </w:numPr>
    </w:pPr>
  </w:style>
  <w:style w:type="paragraph" w:customStyle="1" w:styleId="Bullet4">
    <w:name w:val="Bullet 4"/>
    <w:basedOn w:val="Normal"/>
    <w:pPr>
      <w:numPr>
        <w:numId w:val="3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footer" Target="footer8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A239B908BBE498C73AEE59BE8FAFB" ma:contentTypeVersion="18" ma:contentTypeDescription="Create a new document." ma:contentTypeScope="" ma:versionID="3330ecb3622727ff367797dbf9871f83">
  <xsd:schema xmlns:xsd="http://www.w3.org/2001/XMLSchema" xmlns:xs="http://www.w3.org/2001/XMLSchema" xmlns:p="http://schemas.microsoft.com/office/2006/metadata/properties" xmlns:ns1="http://schemas.microsoft.com/sharepoint/v3" xmlns:ns2="01bb61ae-4eb0-490b-ba48-c0c5dc4c96a6" xmlns:ns3="af05a2db-3601-44e1-93e6-f514361b52e2" targetNamespace="http://schemas.microsoft.com/office/2006/metadata/properties" ma:root="true" ma:fieldsID="f15fcbfa7002c314063c93534ba70c56" ns1:_="" ns2:_="" ns3:_="">
    <xsd:import namespace="http://schemas.microsoft.com/sharepoint/v3"/>
    <xsd:import namespace="01bb61ae-4eb0-490b-ba48-c0c5dc4c96a6"/>
    <xsd:import namespace="af05a2db-3601-44e1-93e6-f514361b5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b61ae-4eb0-490b-ba48-c0c5dc4c96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5a2db-3601-44e1-93e6-f514361b5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86c3fce-95ae-42b2-81d1-53002bf43715}" ma:internalName="TaxCatchAll" ma:showField="CatchAllData" ma:web="af05a2db-3601-44e1-93e6-f514361b5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bb61ae-4eb0-490b-ba48-c0c5dc4c96a6">
      <Terms xmlns="http://schemas.microsoft.com/office/infopath/2007/PartnerControls"/>
    </lcf76f155ced4ddcb4097134ff3c332f>
    <TaxCatchAll xmlns="af05a2db-3601-44e1-93e6-f514361b52e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89D8701-8244-44EB-A6E0-A2CB4D5A5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bb61ae-4eb0-490b-ba48-c0c5dc4c96a6"/>
    <ds:schemaRef ds:uri="af05a2db-3601-44e1-93e6-f514361b5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8EFF2C-EEC9-4DDF-AF46-6735568E4B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F46C9-24D7-429E-ABAF-F2DB35FB7ECA}">
  <ds:schemaRefs>
    <ds:schemaRef ds:uri="http://schemas.microsoft.com/office/2006/metadata/properties"/>
    <ds:schemaRef ds:uri="http://schemas.microsoft.com/office/infopath/2007/PartnerControls"/>
    <ds:schemaRef ds:uri="01bb61ae-4eb0-490b-ba48-c0c5dc4c96a6"/>
    <ds:schemaRef ds:uri="af05a2db-3601-44e1-93e6-f514361b52e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66</TotalTime>
  <Pages>3</Pages>
  <Words>3856</Words>
  <Characters>22598</Characters>
  <Application>Microsoft Office Word</Application>
  <DocSecurity>0</DocSecurity>
  <Lines>3228</Lines>
  <Paragraphs>2404</Paragraphs>
  <ScaleCrop>false</ScaleCrop>
  <Company/>
  <LinksUpToDate>false</LinksUpToDate>
  <CharactersWithSpaces>24050</CharactersWithSpaces>
  <SharedDoc>false</SharedDoc>
  <HLinks>
    <vt:vector size="6" baseType="variant">
      <vt:variant>
        <vt:i4>33</vt:i4>
      </vt:variant>
      <vt:variant>
        <vt:i4>0</vt:i4>
      </vt:variant>
      <vt:variant>
        <vt:i4>0</vt:i4>
      </vt:variant>
      <vt:variant>
        <vt:i4>5</vt:i4>
      </vt:variant>
      <vt:variant>
        <vt:lpwstr>mailto:Grace.Clifford@ec.europa.eu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LINTU Ioana (ENV)</dc:creator>
  <cp:keywords/>
  <dc:description/>
  <cp:lastModifiedBy>CLIFFORD Grace (ENV)</cp:lastModifiedBy>
  <cp:revision>74</cp:revision>
  <dcterms:created xsi:type="dcterms:W3CDTF">2026-10-13T18:55:00Z</dcterms:created>
  <dcterms:modified xsi:type="dcterms:W3CDTF">2026-10-20T07:33:00Z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SG-068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2026-04-02T12:46:41Z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9af8d7d1-f0ce-46b6-9b32-d1058e8b9e3f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0x010100303A239B908BBE498C73AEE59BE8FAFB</vt:lpwstr>
  </property>
  <property fmtid="{D5CDD505-2E9C-101B-9397-08002B2CF9AE}" pid="22" name="MediaServiceImageTags">
    <vt:lpwstr/>
  </property>
  <property fmtid="{D5CDD505-2E9C-101B-9397-08002B2CF9AE}" pid="23" name="DQCStatus">
    <vt:lpwstr>Yellow (DQC version 03)</vt:lpwstr>
  </property>
</Properties>
</file>