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C2C" w:rsidRPr="006843AE" w:rsidRDefault="006056F3">
      <w:pPr>
        <w:rPr>
          <w:b/>
        </w:rPr>
      </w:pPr>
      <w:bookmarkStart w:id="0" w:name="_GoBack"/>
      <w:bookmarkEnd w:id="0"/>
      <w:r>
        <w:rPr>
          <w:b/>
        </w:rPr>
        <w:t xml:space="preserve">Draft </w:t>
      </w:r>
      <w:r w:rsidR="006C3C2C" w:rsidRPr="006843AE">
        <w:rPr>
          <w:b/>
        </w:rPr>
        <w:t>List with DWD Pesticides/Metabolites of concern</w:t>
      </w:r>
    </w:p>
    <w:p w:rsidR="006843AE" w:rsidRDefault="006843AE" w:rsidP="006056F3">
      <w:pPr>
        <w:spacing w:after="0"/>
      </w:pPr>
      <w:r>
        <w:t xml:space="preserve">The list below has been established by compiling </w:t>
      </w:r>
      <w:r w:rsidR="00152108">
        <w:t xml:space="preserve">voluntary </w:t>
      </w:r>
      <w:r>
        <w:t xml:space="preserve">contributions from 9 Member States </w:t>
      </w:r>
      <w:r w:rsidR="00152108">
        <w:t xml:space="preserve">send to DG Environment </w:t>
      </w:r>
      <w:r>
        <w:t xml:space="preserve">in </w:t>
      </w:r>
      <w:r w:rsidR="006056F3">
        <w:t>a</w:t>
      </w:r>
      <w:r>
        <w:t>utumn 2015. From one contribution including around 700 substances, only the 25 highest ranked substances with over 50,000 analyses have been considered. Substances indicated by at least 4 Member State</w:t>
      </w:r>
      <w:r w:rsidR="006056F3">
        <w:t>s</w:t>
      </w:r>
      <w:r>
        <w:t xml:space="preserve"> have been included in the short list. </w:t>
      </w:r>
    </w:p>
    <w:p w:rsidR="006056F3" w:rsidRPr="006056F3" w:rsidRDefault="006056F3" w:rsidP="006056F3">
      <w:pPr>
        <w:spacing w:after="0"/>
        <w:rPr>
          <w:sz w:val="22"/>
          <w:szCs w:val="22"/>
        </w:rPr>
      </w:pPr>
      <w:r w:rsidRPr="006056F3">
        <w:rPr>
          <w:sz w:val="22"/>
          <w:szCs w:val="22"/>
        </w:rPr>
        <w:t>Short List:</w:t>
      </w:r>
    </w:p>
    <w:tbl>
      <w:tblPr>
        <w:tblStyle w:val="TableGrid"/>
        <w:tblW w:w="0" w:type="auto"/>
        <w:tblLook w:val="04A0" w:firstRow="1" w:lastRow="0" w:firstColumn="1" w:lastColumn="0" w:noHBand="0" w:noVBand="1"/>
      </w:tblPr>
      <w:tblGrid>
        <w:gridCol w:w="10314"/>
        <w:gridCol w:w="3828"/>
      </w:tblGrid>
      <w:tr w:rsidR="006843AE" w:rsidRPr="006056F3" w:rsidTr="006843AE">
        <w:trPr>
          <w:trHeight w:val="315"/>
        </w:trPr>
        <w:tc>
          <w:tcPr>
            <w:tcW w:w="10314" w:type="dxa"/>
            <w:noWrap/>
          </w:tcPr>
          <w:p w:rsidR="006843AE" w:rsidRPr="006056F3" w:rsidRDefault="006843AE" w:rsidP="006056F3">
            <w:pPr>
              <w:spacing w:after="0"/>
              <w:rPr>
                <w:b/>
                <w:sz w:val="20"/>
              </w:rPr>
            </w:pPr>
            <w:r w:rsidRPr="006056F3">
              <w:rPr>
                <w:b/>
                <w:sz w:val="20"/>
              </w:rPr>
              <w:t>Name of substance/group of substances</w:t>
            </w:r>
            <w:r w:rsidR="004C6F35">
              <w:rPr>
                <w:b/>
                <w:sz w:val="20"/>
              </w:rPr>
              <w:t xml:space="preserve"> </w:t>
            </w:r>
            <w:r w:rsidR="004C6F35" w:rsidRPr="004C6F35">
              <w:rPr>
                <w:i/>
                <w:sz w:val="20"/>
              </w:rPr>
              <w:t>(Italic: already in current reporting guidance)</w:t>
            </w:r>
          </w:p>
        </w:tc>
        <w:tc>
          <w:tcPr>
            <w:tcW w:w="3828" w:type="dxa"/>
            <w:noWrap/>
          </w:tcPr>
          <w:p w:rsidR="006843AE" w:rsidRPr="006056F3" w:rsidRDefault="006843AE" w:rsidP="006056F3">
            <w:pPr>
              <w:spacing w:after="0"/>
              <w:rPr>
                <w:b/>
                <w:sz w:val="20"/>
              </w:rPr>
            </w:pPr>
            <w:r w:rsidRPr="006056F3">
              <w:rPr>
                <w:b/>
                <w:sz w:val="20"/>
              </w:rPr>
              <w:t xml:space="preserve">CAS number </w:t>
            </w:r>
          </w:p>
        </w:tc>
      </w:tr>
      <w:tr w:rsidR="006843AE" w:rsidRPr="006056F3" w:rsidTr="006843AE">
        <w:trPr>
          <w:trHeight w:val="315"/>
        </w:trPr>
        <w:tc>
          <w:tcPr>
            <w:tcW w:w="10314" w:type="dxa"/>
            <w:noWrap/>
            <w:hideMark/>
          </w:tcPr>
          <w:p w:rsidR="006843AE" w:rsidRPr="006056F3" w:rsidRDefault="006843AE" w:rsidP="006056F3">
            <w:pPr>
              <w:spacing w:after="0"/>
              <w:rPr>
                <w:sz w:val="22"/>
                <w:szCs w:val="22"/>
              </w:rPr>
            </w:pPr>
            <w:r w:rsidRPr="006056F3">
              <w:rPr>
                <w:sz w:val="22"/>
                <w:szCs w:val="22"/>
              </w:rPr>
              <w:t>Aminomethylphosphonic acid (AMPA)(Parent pesticide: glyphosate)</w:t>
            </w:r>
          </w:p>
        </w:tc>
        <w:tc>
          <w:tcPr>
            <w:tcW w:w="3828" w:type="dxa"/>
            <w:noWrap/>
            <w:hideMark/>
          </w:tcPr>
          <w:p w:rsidR="006843AE" w:rsidRPr="006056F3" w:rsidRDefault="006843AE" w:rsidP="006056F3">
            <w:pPr>
              <w:spacing w:after="0"/>
              <w:rPr>
                <w:sz w:val="22"/>
                <w:szCs w:val="22"/>
              </w:rPr>
            </w:pPr>
            <w:r w:rsidRPr="006056F3">
              <w:rPr>
                <w:sz w:val="22"/>
                <w:szCs w:val="22"/>
              </w:rPr>
              <w:t>1066-51-9</w:t>
            </w:r>
          </w:p>
        </w:tc>
      </w:tr>
      <w:tr w:rsidR="006843AE" w:rsidRPr="004C6F35" w:rsidTr="006843AE">
        <w:trPr>
          <w:trHeight w:val="315"/>
        </w:trPr>
        <w:tc>
          <w:tcPr>
            <w:tcW w:w="10314" w:type="dxa"/>
            <w:noWrap/>
            <w:hideMark/>
          </w:tcPr>
          <w:p w:rsidR="006843AE" w:rsidRPr="004C6F35" w:rsidRDefault="006843AE" w:rsidP="006056F3">
            <w:pPr>
              <w:spacing w:after="0"/>
              <w:rPr>
                <w:i/>
                <w:sz w:val="22"/>
                <w:szCs w:val="22"/>
              </w:rPr>
            </w:pPr>
            <w:r w:rsidRPr="004C6F35">
              <w:rPr>
                <w:i/>
                <w:sz w:val="22"/>
                <w:szCs w:val="22"/>
              </w:rPr>
              <w:t>Atrazin</w:t>
            </w:r>
          </w:p>
        </w:tc>
        <w:tc>
          <w:tcPr>
            <w:tcW w:w="3828" w:type="dxa"/>
            <w:noWrap/>
            <w:hideMark/>
          </w:tcPr>
          <w:p w:rsidR="006843AE" w:rsidRPr="004C6F35" w:rsidRDefault="006843AE" w:rsidP="006056F3">
            <w:pPr>
              <w:spacing w:after="0"/>
              <w:rPr>
                <w:i/>
                <w:sz w:val="22"/>
                <w:szCs w:val="22"/>
              </w:rPr>
            </w:pPr>
            <w:r w:rsidRPr="004C6F35">
              <w:rPr>
                <w:i/>
                <w:sz w:val="22"/>
                <w:szCs w:val="22"/>
              </w:rPr>
              <w:t>1912-24-9</w:t>
            </w:r>
          </w:p>
        </w:tc>
      </w:tr>
      <w:tr w:rsidR="006843AE" w:rsidRPr="004C6F35" w:rsidTr="006843AE">
        <w:trPr>
          <w:trHeight w:val="375"/>
        </w:trPr>
        <w:tc>
          <w:tcPr>
            <w:tcW w:w="10314" w:type="dxa"/>
            <w:noWrap/>
            <w:hideMark/>
          </w:tcPr>
          <w:p w:rsidR="006843AE" w:rsidRPr="004C6F35" w:rsidRDefault="006843AE" w:rsidP="006056F3">
            <w:pPr>
              <w:spacing w:after="0"/>
              <w:rPr>
                <w:i/>
                <w:sz w:val="22"/>
                <w:szCs w:val="22"/>
              </w:rPr>
            </w:pPr>
            <w:r w:rsidRPr="004C6F35">
              <w:rPr>
                <w:i/>
                <w:sz w:val="22"/>
                <w:szCs w:val="22"/>
              </w:rPr>
              <w:t>Atrazin-desethyl (metabolite of Atrazin)</w:t>
            </w:r>
          </w:p>
        </w:tc>
        <w:tc>
          <w:tcPr>
            <w:tcW w:w="3828" w:type="dxa"/>
            <w:noWrap/>
            <w:hideMark/>
          </w:tcPr>
          <w:p w:rsidR="006843AE" w:rsidRPr="004C6F35" w:rsidRDefault="006843AE" w:rsidP="006056F3">
            <w:pPr>
              <w:spacing w:after="0"/>
              <w:rPr>
                <w:i/>
                <w:sz w:val="22"/>
                <w:szCs w:val="22"/>
              </w:rPr>
            </w:pPr>
            <w:r w:rsidRPr="004C6F35">
              <w:rPr>
                <w:i/>
                <w:sz w:val="22"/>
                <w:szCs w:val="22"/>
              </w:rPr>
              <w:t>6190-65-4</w:t>
            </w:r>
          </w:p>
        </w:tc>
      </w:tr>
      <w:tr w:rsidR="006843AE" w:rsidRPr="004C6F35" w:rsidTr="006843AE">
        <w:trPr>
          <w:trHeight w:val="315"/>
        </w:trPr>
        <w:tc>
          <w:tcPr>
            <w:tcW w:w="10314" w:type="dxa"/>
            <w:noWrap/>
            <w:hideMark/>
          </w:tcPr>
          <w:p w:rsidR="006843AE" w:rsidRPr="004C6F35" w:rsidRDefault="006843AE" w:rsidP="006056F3">
            <w:pPr>
              <w:spacing w:after="0"/>
              <w:rPr>
                <w:i/>
                <w:sz w:val="22"/>
                <w:szCs w:val="22"/>
              </w:rPr>
            </w:pPr>
            <w:r w:rsidRPr="004C6F35">
              <w:rPr>
                <w:i/>
                <w:sz w:val="22"/>
                <w:szCs w:val="22"/>
              </w:rPr>
              <w:t>Bentazon</w:t>
            </w:r>
          </w:p>
        </w:tc>
        <w:tc>
          <w:tcPr>
            <w:tcW w:w="3828" w:type="dxa"/>
            <w:noWrap/>
            <w:hideMark/>
          </w:tcPr>
          <w:p w:rsidR="006843AE" w:rsidRPr="004C6F35" w:rsidRDefault="006843AE" w:rsidP="006056F3">
            <w:pPr>
              <w:spacing w:after="0"/>
              <w:rPr>
                <w:i/>
                <w:sz w:val="22"/>
                <w:szCs w:val="22"/>
              </w:rPr>
            </w:pPr>
            <w:r w:rsidRPr="004C6F35">
              <w:rPr>
                <w:i/>
                <w:sz w:val="22"/>
                <w:szCs w:val="22"/>
              </w:rPr>
              <w:t>25057-89-0</w:t>
            </w:r>
          </w:p>
        </w:tc>
      </w:tr>
      <w:tr w:rsidR="006843AE" w:rsidRPr="006056F3" w:rsidTr="006843AE">
        <w:trPr>
          <w:trHeight w:val="315"/>
        </w:trPr>
        <w:tc>
          <w:tcPr>
            <w:tcW w:w="10314" w:type="dxa"/>
            <w:noWrap/>
            <w:hideMark/>
          </w:tcPr>
          <w:p w:rsidR="006843AE" w:rsidRPr="006056F3" w:rsidRDefault="006843AE" w:rsidP="006056F3">
            <w:pPr>
              <w:spacing w:after="0"/>
              <w:rPr>
                <w:sz w:val="22"/>
                <w:szCs w:val="22"/>
              </w:rPr>
            </w:pPr>
            <w:r w:rsidRPr="006056F3">
              <w:rPr>
                <w:sz w:val="22"/>
                <w:szCs w:val="22"/>
              </w:rPr>
              <w:t xml:space="preserve">Chloradizon </w:t>
            </w:r>
          </w:p>
        </w:tc>
        <w:tc>
          <w:tcPr>
            <w:tcW w:w="3828" w:type="dxa"/>
            <w:noWrap/>
            <w:hideMark/>
          </w:tcPr>
          <w:p w:rsidR="006843AE" w:rsidRPr="006056F3" w:rsidRDefault="006843AE" w:rsidP="006056F3">
            <w:pPr>
              <w:spacing w:after="0"/>
              <w:rPr>
                <w:sz w:val="22"/>
                <w:szCs w:val="22"/>
              </w:rPr>
            </w:pPr>
            <w:r w:rsidRPr="006056F3">
              <w:rPr>
                <w:sz w:val="22"/>
                <w:szCs w:val="22"/>
              </w:rPr>
              <w:t>1698-60-8</w:t>
            </w:r>
          </w:p>
        </w:tc>
      </w:tr>
      <w:tr w:rsidR="006843AE" w:rsidRPr="006056F3" w:rsidTr="006843AE">
        <w:trPr>
          <w:trHeight w:val="322"/>
        </w:trPr>
        <w:tc>
          <w:tcPr>
            <w:tcW w:w="10314" w:type="dxa"/>
            <w:hideMark/>
          </w:tcPr>
          <w:p w:rsidR="006843AE" w:rsidRPr="006056F3" w:rsidRDefault="006843AE" w:rsidP="006056F3">
            <w:pPr>
              <w:spacing w:after="0"/>
              <w:rPr>
                <w:sz w:val="22"/>
                <w:szCs w:val="22"/>
              </w:rPr>
            </w:pPr>
            <w:r w:rsidRPr="006056F3">
              <w:rPr>
                <w:sz w:val="22"/>
                <w:szCs w:val="22"/>
              </w:rPr>
              <w:t xml:space="preserve">Desethylterbutylazine [Desisopropyl-atrazine] (Parent pesticide: e.g. Atrazine or Terbuthylazine)); </w:t>
            </w:r>
          </w:p>
        </w:tc>
        <w:tc>
          <w:tcPr>
            <w:tcW w:w="3828" w:type="dxa"/>
            <w:noWrap/>
            <w:hideMark/>
          </w:tcPr>
          <w:p w:rsidR="006843AE" w:rsidRPr="006056F3" w:rsidRDefault="006843AE" w:rsidP="006056F3">
            <w:pPr>
              <w:spacing w:after="0"/>
              <w:rPr>
                <w:sz w:val="22"/>
                <w:szCs w:val="22"/>
              </w:rPr>
            </w:pPr>
            <w:r w:rsidRPr="006056F3">
              <w:rPr>
                <w:sz w:val="22"/>
                <w:szCs w:val="22"/>
              </w:rPr>
              <w:t>30125-63-4</w:t>
            </w:r>
          </w:p>
        </w:tc>
      </w:tr>
      <w:tr w:rsidR="006843AE" w:rsidRPr="006056F3" w:rsidTr="006843AE">
        <w:trPr>
          <w:trHeight w:val="315"/>
        </w:trPr>
        <w:tc>
          <w:tcPr>
            <w:tcW w:w="10314" w:type="dxa"/>
            <w:noWrap/>
            <w:hideMark/>
          </w:tcPr>
          <w:p w:rsidR="006843AE" w:rsidRPr="004C6F35" w:rsidRDefault="006843AE" w:rsidP="006056F3">
            <w:pPr>
              <w:spacing w:after="0"/>
              <w:rPr>
                <w:i/>
                <w:sz w:val="22"/>
                <w:szCs w:val="22"/>
              </w:rPr>
            </w:pPr>
            <w:r w:rsidRPr="004C6F35">
              <w:rPr>
                <w:i/>
                <w:sz w:val="22"/>
                <w:szCs w:val="22"/>
              </w:rPr>
              <w:t>Diuron</w:t>
            </w:r>
          </w:p>
        </w:tc>
        <w:tc>
          <w:tcPr>
            <w:tcW w:w="3828" w:type="dxa"/>
            <w:noWrap/>
            <w:hideMark/>
          </w:tcPr>
          <w:p w:rsidR="006843AE" w:rsidRPr="004C6F35" w:rsidRDefault="006843AE" w:rsidP="006056F3">
            <w:pPr>
              <w:spacing w:after="0"/>
              <w:rPr>
                <w:i/>
                <w:sz w:val="22"/>
                <w:szCs w:val="22"/>
              </w:rPr>
            </w:pPr>
            <w:r w:rsidRPr="004C6F35">
              <w:rPr>
                <w:i/>
                <w:sz w:val="22"/>
                <w:szCs w:val="22"/>
              </w:rPr>
              <w:t>330-54-1</w:t>
            </w:r>
          </w:p>
        </w:tc>
      </w:tr>
      <w:tr w:rsidR="006843AE" w:rsidRPr="006056F3" w:rsidTr="006843AE">
        <w:trPr>
          <w:trHeight w:val="315"/>
        </w:trPr>
        <w:tc>
          <w:tcPr>
            <w:tcW w:w="10314" w:type="dxa"/>
            <w:noWrap/>
            <w:hideMark/>
          </w:tcPr>
          <w:p w:rsidR="006843AE" w:rsidRPr="006056F3" w:rsidRDefault="006843AE" w:rsidP="006056F3">
            <w:pPr>
              <w:spacing w:after="0"/>
              <w:rPr>
                <w:sz w:val="22"/>
                <w:szCs w:val="22"/>
              </w:rPr>
            </w:pPr>
            <w:r w:rsidRPr="006056F3">
              <w:rPr>
                <w:sz w:val="22"/>
                <w:szCs w:val="22"/>
              </w:rPr>
              <w:t>Glyphosate</w:t>
            </w:r>
          </w:p>
        </w:tc>
        <w:tc>
          <w:tcPr>
            <w:tcW w:w="3828" w:type="dxa"/>
            <w:noWrap/>
            <w:hideMark/>
          </w:tcPr>
          <w:p w:rsidR="006843AE" w:rsidRPr="006056F3" w:rsidRDefault="006843AE" w:rsidP="006056F3">
            <w:pPr>
              <w:spacing w:after="0"/>
              <w:rPr>
                <w:sz w:val="22"/>
                <w:szCs w:val="22"/>
              </w:rPr>
            </w:pPr>
            <w:r w:rsidRPr="006056F3">
              <w:rPr>
                <w:sz w:val="22"/>
                <w:szCs w:val="22"/>
              </w:rPr>
              <w:t>1071-83-6; 1071-83-67</w:t>
            </w:r>
          </w:p>
        </w:tc>
      </w:tr>
      <w:tr w:rsidR="006843AE" w:rsidRPr="006056F3" w:rsidTr="006843AE">
        <w:trPr>
          <w:trHeight w:val="315"/>
        </w:trPr>
        <w:tc>
          <w:tcPr>
            <w:tcW w:w="10314" w:type="dxa"/>
            <w:noWrap/>
            <w:hideMark/>
          </w:tcPr>
          <w:p w:rsidR="006843AE" w:rsidRPr="006056F3" w:rsidRDefault="006843AE" w:rsidP="006056F3">
            <w:pPr>
              <w:spacing w:after="0"/>
              <w:rPr>
                <w:sz w:val="22"/>
                <w:szCs w:val="22"/>
              </w:rPr>
            </w:pPr>
            <w:r w:rsidRPr="006056F3">
              <w:rPr>
                <w:sz w:val="22"/>
                <w:szCs w:val="22"/>
              </w:rPr>
              <w:t>Hexazinone</w:t>
            </w:r>
          </w:p>
        </w:tc>
        <w:tc>
          <w:tcPr>
            <w:tcW w:w="3828" w:type="dxa"/>
            <w:noWrap/>
            <w:hideMark/>
          </w:tcPr>
          <w:p w:rsidR="006843AE" w:rsidRPr="006056F3" w:rsidRDefault="006843AE" w:rsidP="006056F3">
            <w:pPr>
              <w:spacing w:after="0"/>
              <w:rPr>
                <w:sz w:val="22"/>
                <w:szCs w:val="22"/>
              </w:rPr>
            </w:pPr>
            <w:r w:rsidRPr="006056F3">
              <w:rPr>
                <w:sz w:val="22"/>
                <w:szCs w:val="22"/>
              </w:rPr>
              <w:t>51235-04-2</w:t>
            </w:r>
          </w:p>
        </w:tc>
      </w:tr>
      <w:tr w:rsidR="006843AE" w:rsidRPr="004C6F35" w:rsidTr="006843AE">
        <w:trPr>
          <w:trHeight w:val="315"/>
        </w:trPr>
        <w:tc>
          <w:tcPr>
            <w:tcW w:w="10314" w:type="dxa"/>
            <w:noWrap/>
            <w:hideMark/>
          </w:tcPr>
          <w:p w:rsidR="006843AE" w:rsidRPr="004C6F35" w:rsidRDefault="006843AE" w:rsidP="006056F3">
            <w:pPr>
              <w:spacing w:after="0"/>
              <w:rPr>
                <w:i/>
                <w:sz w:val="22"/>
                <w:szCs w:val="22"/>
              </w:rPr>
            </w:pPr>
            <w:r w:rsidRPr="004C6F35">
              <w:rPr>
                <w:i/>
                <w:sz w:val="22"/>
                <w:szCs w:val="22"/>
              </w:rPr>
              <w:t>Isoproturon</w:t>
            </w:r>
          </w:p>
        </w:tc>
        <w:tc>
          <w:tcPr>
            <w:tcW w:w="3828" w:type="dxa"/>
            <w:noWrap/>
            <w:hideMark/>
          </w:tcPr>
          <w:p w:rsidR="006843AE" w:rsidRPr="004C6F35" w:rsidRDefault="006843AE" w:rsidP="006056F3">
            <w:pPr>
              <w:spacing w:after="0"/>
              <w:rPr>
                <w:i/>
                <w:sz w:val="22"/>
                <w:szCs w:val="22"/>
              </w:rPr>
            </w:pPr>
            <w:r w:rsidRPr="004C6F35">
              <w:rPr>
                <w:i/>
                <w:sz w:val="22"/>
                <w:szCs w:val="22"/>
              </w:rPr>
              <w:t>34123-59-6</w:t>
            </w:r>
          </w:p>
        </w:tc>
      </w:tr>
      <w:tr w:rsidR="006843AE" w:rsidRPr="004C6F35" w:rsidTr="006843AE">
        <w:trPr>
          <w:trHeight w:val="315"/>
        </w:trPr>
        <w:tc>
          <w:tcPr>
            <w:tcW w:w="10314" w:type="dxa"/>
            <w:noWrap/>
            <w:hideMark/>
          </w:tcPr>
          <w:p w:rsidR="006843AE" w:rsidRPr="004C6F35" w:rsidRDefault="006843AE" w:rsidP="006056F3">
            <w:pPr>
              <w:spacing w:after="0"/>
              <w:rPr>
                <w:i/>
                <w:sz w:val="22"/>
                <w:szCs w:val="22"/>
              </w:rPr>
            </w:pPr>
            <w:r w:rsidRPr="004C6F35">
              <w:rPr>
                <w:i/>
                <w:sz w:val="22"/>
                <w:szCs w:val="22"/>
              </w:rPr>
              <w:t>MCPA</w:t>
            </w:r>
          </w:p>
        </w:tc>
        <w:tc>
          <w:tcPr>
            <w:tcW w:w="3828" w:type="dxa"/>
            <w:noWrap/>
            <w:hideMark/>
          </w:tcPr>
          <w:p w:rsidR="006843AE" w:rsidRPr="004C6F35" w:rsidRDefault="006843AE" w:rsidP="006056F3">
            <w:pPr>
              <w:spacing w:after="0"/>
              <w:rPr>
                <w:i/>
                <w:sz w:val="22"/>
                <w:szCs w:val="22"/>
              </w:rPr>
            </w:pPr>
            <w:r w:rsidRPr="004C6F35">
              <w:rPr>
                <w:i/>
                <w:sz w:val="22"/>
                <w:szCs w:val="22"/>
              </w:rPr>
              <w:t>94-74-6</w:t>
            </w:r>
          </w:p>
        </w:tc>
      </w:tr>
      <w:tr w:rsidR="006843AE" w:rsidRPr="004C6F35" w:rsidTr="006843AE">
        <w:trPr>
          <w:trHeight w:val="315"/>
        </w:trPr>
        <w:tc>
          <w:tcPr>
            <w:tcW w:w="10314" w:type="dxa"/>
            <w:noWrap/>
            <w:hideMark/>
          </w:tcPr>
          <w:p w:rsidR="006843AE" w:rsidRPr="004C6F35" w:rsidRDefault="006843AE" w:rsidP="006056F3">
            <w:pPr>
              <w:spacing w:after="0"/>
              <w:rPr>
                <w:i/>
                <w:sz w:val="22"/>
                <w:szCs w:val="22"/>
              </w:rPr>
            </w:pPr>
            <w:r w:rsidRPr="004C6F35">
              <w:rPr>
                <w:i/>
                <w:sz w:val="22"/>
                <w:szCs w:val="22"/>
              </w:rPr>
              <w:t>Mechlorprop / Mecoprop (MCPP)</w:t>
            </w:r>
          </w:p>
        </w:tc>
        <w:tc>
          <w:tcPr>
            <w:tcW w:w="3828" w:type="dxa"/>
            <w:noWrap/>
            <w:hideMark/>
          </w:tcPr>
          <w:p w:rsidR="006843AE" w:rsidRPr="004C6F35" w:rsidRDefault="006843AE" w:rsidP="006056F3">
            <w:pPr>
              <w:spacing w:after="0"/>
              <w:rPr>
                <w:i/>
                <w:sz w:val="22"/>
                <w:szCs w:val="22"/>
              </w:rPr>
            </w:pPr>
            <w:r w:rsidRPr="004C6F35">
              <w:rPr>
                <w:i/>
                <w:sz w:val="22"/>
                <w:szCs w:val="22"/>
              </w:rPr>
              <w:t>7085-19-0 / 93-65-2</w:t>
            </w:r>
          </w:p>
        </w:tc>
      </w:tr>
      <w:tr w:rsidR="006843AE" w:rsidRPr="006056F3" w:rsidTr="006843AE">
        <w:trPr>
          <w:trHeight w:val="315"/>
        </w:trPr>
        <w:tc>
          <w:tcPr>
            <w:tcW w:w="10314" w:type="dxa"/>
            <w:noWrap/>
            <w:hideMark/>
          </w:tcPr>
          <w:p w:rsidR="006843AE" w:rsidRPr="006056F3" w:rsidRDefault="006843AE" w:rsidP="006056F3">
            <w:pPr>
              <w:spacing w:after="0"/>
              <w:rPr>
                <w:sz w:val="22"/>
                <w:szCs w:val="22"/>
              </w:rPr>
            </w:pPr>
            <w:r w:rsidRPr="006056F3">
              <w:rPr>
                <w:sz w:val="22"/>
                <w:szCs w:val="22"/>
              </w:rPr>
              <w:t>Metalaxyl/metalaxyl-M</w:t>
            </w:r>
          </w:p>
        </w:tc>
        <w:tc>
          <w:tcPr>
            <w:tcW w:w="3828" w:type="dxa"/>
            <w:noWrap/>
            <w:hideMark/>
          </w:tcPr>
          <w:p w:rsidR="006843AE" w:rsidRPr="006056F3" w:rsidRDefault="006843AE" w:rsidP="006056F3">
            <w:pPr>
              <w:spacing w:after="0"/>
              <w:rPr>
                <w:sz w:val="22"/>
                <w:szCs w:val="22"/>
              </w:rPr>
            </w:pPr>
            <w:r w:rsidRPr="006056F3">
              <w:rPr>
                <w:sz w:val="22"/>
                <w:szCs w:val="22"/>
              </w:rPr>
              <w:t>57837-19-1/70630-17-0</w:t>
            </w:r>
          </w:p>
        </w:tc>
      </w:tr>
      <w:tr w:rsidR="006843AE" w:rsidRPr="006056F3" w:rsidTr="006843AE">
        <w:trPr>
          <w:trHeight w:val="315"/>
        </w:trPr>
        <w:tc>
          <w:tcPr>
            <w:tcW w:w="10314" w:type="dxa"/>
            <w:noWrap/>
            <w:hideMark/>
          </w:tcPr>
          <w:p w:rsidR="006843AE" w:rsidRPr="006056F3" w:rsidRDefault="006843AE" w:rsidP="006056F3">
            <w:pPr>
              <w:spacing w:after="0"/>
              <w:rPr>
                <w:sz w:val="22"/>
                <w:szCs w:val="22"/>
              </w:rPr>
            </w:pPr>
            <w:r w:rsidRPr="006056F3">
              <w:rPr>
                <w:sz w:val="22"/>
                <w:szCs w:val="22"/>
              </w:rPr>
              <w:t>Metamitron</w:t>
            </w:r>
          </w:p>
        </w:tc>
        <w:tc>
          <w:tcPr>
            <w:tcW w:w="3828" w:type="dxa"/>
            <w:noWrap/>
            <w:hideMark/>
          </w:tcPr>
          <w:p w:rsidR="006843AE" w:rsidRPr="006056F3" w:rsidRDefault="006843AE" w:rsidP="006056F3">
            <w:pPr>
              <w:spacing w:after="0"/>
              <w:rPr>
                <w:sz w:val="22"/>
                <w:szCs w:val="22"/>
              </w:rPr>
            </w:pPr>
            <w:r w:rsidRPr="006056F3">
              <w:rPr>
                <w:sz w:val="22"/>
                <w:szCs w:val="22"/>
              </w:rPr>
              <w:t>41394-05-2</w:t>
            </w:r>
          </w:p>
        </w:tc>
      </w:tr>
      <w:tr w:rsidR="006843AE" w:rsidRPr="006056F3" w:rsidTr="006843AE">
        <w:trPr>
          <w:trHeight w:val="315"/>
        </w:trPr>
        <w:tc>
          <w:tcPr>
            <w:tcW w:w="10314" w:type="dxa"/>
            <w:noWrap/>
            <w:hideMark/>
          </w:tcPr>
          <w:p w:rsidR="006843AE" w:rsidRPr="006056F3" w:rsidRDefault="006843AE" w:rsidP="006056F3">
            <w:pPr>
              <w:spacing w:after="0"/>
              <w:rPr>
                <w:sz w:val="22"/>
                <w:szCs w:val="22"/>
              </w:rPr>
            </w:pPr>
            <w:r w:rsidRPr="006056F3">
              <w:rPr>
                <w:sz w:val="22"/>
                <w:szCs w:val="22"/>
              </w:rPr>
              <w:t>Metazachlor</w:t>
            </w:r>
          </w:p>
        </w:tc>
        <w:tc>
          <w:tcPr>
            <w:tcW w:w="3828" w:type="dxa"/>
            <w:noWrap/>
            <w:hideMark/>
          </w:tcPr>
          <w:p w:rsidR="006843AE" w:rsidRPr="006056F3" w:rsidRDefault="006843AE" w:rsidP="006056F3">
            <w:pPr>
              <w:spacing w:after="0"/>
              <w:rPr>
                <w:sz w:val="22"/>
                <w:szCs w:val="22"/>
              </w:rPr>
            </w:pPr>
            <w:r w:rsidRPr="006056F3">
              <w:rPr>
                <w:sz w:val="22"/>
                <w:szCs w:val="22"/>
              </w:rPr>
              <w:t>67129-08-2</w:t>
            </w:r>
          </w:p>
        </w:tc>
      </w:tr>
      <w:tr w:rsidR="006843AE" w:rsidRPr="006056F3" w:rsidTr="006843AE">
        <w:trPr>
          <w:trHeight w:val="585"/>
        </w:trPr>
        <w:tc>
          <w:tcPr>
            <w:tcW w:w="10314" w:type="dxa"/>
            <w:hideMark/>
          </w:tcPr>
          <w:p w:rsidR="006843AE" w:rsidRPr="006056F3" w:rsidRDefault="006843AE" w:rsidP="006056F3">
            <w:pPr>
              <w:spacing w:after="0"/>
              <w:rPr>
                <w:sz w:val="22"/>
                <w:szCs w:val="22"/>
              </w:rPr>
            </w:pPr>
            <w:r w:rsidRPr="006056F3">
              <w:rPr>
                <w:sz w:val="22"/>
                <w:szCs w:val="22"/>
              </w:rPr>
              <w:t>Metazachlor ESA Metazachlor-SA (BH 479-8) (classified as non-relevant metabolite) Metazachlorsulfone acid, Metazachlor-sulfonic acid</w:t>
            </w:r>
          </w:p>
        </w:tc>
        <w:tc>
          <w:tcPr>
            <w:tcW w:w="3828" w:type="dxa"/>
            <w:noWrap/>
            <w:hideMark/>
          </w:tcPr>
          <w:p w:rsidR="006843AE" w:rsidRPr="006056F3" w:rsidRDefault="006843AE" w:rsidP="006056F3">
            <w:pPr>
              <w:spacing w:after="0"/>
              <w:rPr>
                <w:sz w:val="22"/>
                <w:szCs w:val="22"/>
              </w:rPr>
            </w:pPr>
            <w:r w:rsidRPr="006056F3">
              <w:rPr>
                <w:sz w:val="22"/>
                <w:szCs w:val="22"/>
              </w:rPr>
              <w:t>172960-62-2</w:t>
            </w:r>
          </w:p>
        </w:tc>
      </w:tr>
      <w:tr w:rsidR="006843AE" w:rsidRPr="006056F3" w:rsidTr="006843AE">
        <w:trPr>
          <w:trHeight w:val="315"/>
        </w:trPr>
        <w:tc>
          <w:tcPr>
            <w:tcW w:w="10314" w:type="dxa"/>
            <w:noWrap/>
            <w:hideMark/>
          </w:tcPr>
          <w:p w:rsidR="006843AE" w:rsidRPr="006056F3" w:rsidRDefault="006843AE" w:rsidP="006056F3">
            <w:pPr>
              <w:spacing w:after="0"/>
              <w:rPr>
                <w:sz w:val="22"/>
                <w:szCs w:val="22"/>
              </w:rPr>
            </w:pPr>
            <w:r w:rsidRPr="006056F3">
              <w:rPr>
                <w:sz w:val="22"/>
                <w:szCs w:val="22"/>
              </w:rPr>
              <w:t>Methyl-desphenyl-chloridazon (Metabolite B1) (metabolite  of chloridazon)</w:t>
            </w:r>
          </w:p>
        </w:tc>
        <w:tc>
          <w:tcPr>
            <w:tcW w:w="3828" w:type="dxa"/>
            <w:noWrap/>
            <w:hideMark/>
          </w:tcPr>
          <w:p w:rsidR="006843AE" w:rsidRPr="006056F3" w:rsidRDefault="006843AE" w:rsidP="006056F3">
            <w:pPr>
              <w:spacing w:after="0"/>
              <w:rPr>
                <w:sz w:val="22"/>
                <w:szCs w:val="22"/>
              </w:rPr>
            </w:pPr>
            <w:r w:rsidRPr="006056F3">
              <w:rPr>
                <w:sz w:val="22"/>
                <w:szCs w:val="22"/>
              </w:rPr>
              <w:t>17254-80-7</w:t>
            </w:r>
          </w:p>
        </w:tc>
      </w:tr>
      <w:tr w:rsidR="006843AE" w:rsidRPr="006056F3" w:rsidTr="006843AE">
        <w:trPr>
          <w:trHeight w:val="315"/>
        </w:trPr>
        <w:tc>
          <w:tcPr>
            <w:tcW w:w="10314" w:type="dxa"/>
            <w:noWrap/>
            <w:hideMark/>
          </w:tcPr>
          <w:p w:rsidR="006843AE" w:rsidRPr="006056F3" w:rsidRDefault="006843AE" w:rsidP="006056F3">
            <w:pPr>
              <w:spacing w:after="0"/>
              <w:rPr>
                <w:sz w:val="22"/>
                <w:szCs w:val="22"/>
              </w:rPr>
            </w:pPr>
            <w:r w:rsidRPr="006056F3">
              <w:rPr>
                <w:sz w:val="22"/>
                <w:szCs w:val="22"/>
              </w:rPr>
              <w:t>Metribuzin</w:t>
            </w:r>
          </w:p>
        </w:tc>
        <w:tc>
          <w:tcPr>
            <w:tcW w:w="3828" w:type="dxa"/>
            <w:noWrap/>
            <w:hideMark/>
          </w:tcPr>
          <w:p w:rsidR="006843AE" w:rsidRPr="006056F3" w:rsidRDefault="006843AE" w:rsidP="006056F3">
            <w:pPr>
              <w:spacing w:after="0"/>
              <w:rPr>
                <w:sz w:val="22"/>
                <w:szCs w:val="22"/>
              </w:rPr>
            </w:pPr>
            <w:r w:rsidRPr="006056F3">
              <w:rPr>
                <w:sz w:val="22"/>
                <w:szCs w:val="22"/>
              </w:rPr>
              <w:t>21087-64-9</w:t>
            </w:r>
          </w:p>
        </w:tc>
      </w:tr>
      <w:tr w:rsidR="006843AE" w:rsidRPr="006843AE" w:rsidTr="006843AE">
        <w:trPr>
          <w:trHeight w:val="315"/>
        </w:trPr>
        <w:tc>
          <w:tcPr>
            <w:tcW w:w="10314" w:type="dxa"/>
            <w:noWrap/>
            <w:hideMark/>
          </w:tcPr>
          <w:p w:rsidR="006843AE" w:rsidRPr="004C6F35" w:rsidRDefault="006843AE" w:rsidP="006056F3">
            <w:pPr>
              <w:spacing w:after="0"/>
              <w:rPr>
                <w:i/>
                <w:sz w:val="22"/>
                <w:szCs w:val="22"/>
              </w:rPr>
            </w:pPr>
            <w:r w:rsidRPr="004C6F35">
              <w:rPr>
                <w:i/>
                <w:sz w:val="22"/>
                <w:szCs w:val="22"/>
              </w:rPr>
              <w:t>Simazine</w:t>
            </w:r>
          </w:p>
        </w:tc>
        <w:tc>
          <w:tcPr>
            <w:tcW w:w="3828" w:type="dxa"/>
            <w:noWrap/>
            <w:hideMark/>
          </w:tcPr>
          <w:p w:rsidR="006843AE" w:rsidRPr="004C6F35" w:rsidRDefault="006843AE" w:rsidP="006056F3">
            <w:pPr>
              <w:spacing w:after="0"/>
              <w:rPr>
                <w:i/>
                <w:sz w:val="22"/>
                <w:szCs w:val="22"/>
              </w:rPr>
            </w:pPr>
            <w:r w:rsidRPr="004C6F35">
              <w:rPr>
                <w:i/>
                <w:sz w:val="22"/>
                <w:szCs w:val="22"/>
              </w:rPr>
              <w:t>122-34-9</w:t>
            </w:r>
          </w:p>
        </w:tc>
      </w:tr>
      <w:tr w:rsidR="006843AE" w:rsidRPr="004C6F35" w:rsidTr="006843AE">
        <w:trPr>
          <w:trHeight w:val="315"/>
        </w:trPr>
        <w:tc>
          <w:tcPr>
            <w:tcW w:w="10314" w:type="dxa"/>
            <w:noWrap/>
            <w:hideMark/>
          </w:tcPr>
          <w:p w:rsidR="006843AE" w:rsidRPr="004C6F35" w:rsidRDefault="006843AE" w:rsidP="006056F3">
            <w:pPr>
              <w:spacing w:after="0"/>
              <w:rPr>
                <w:i/>
                <w:sz w:val="22"/>
                <w:szCs w:val="22"/>
              </w:rPr>
            </w:pPr>
            <w:r w:rsidRPr="004C6F35">
              <w:rPr>
                <w:i/>
                <w:sz w:val="22"/>
                <w:szCs w:val="22"/>
              </w:rPr>
              <w:t>Terbuthylazine</w:t>
            </w:r>
          </w:p>
        </w:tc>
        <w:tc>
          <w:tcPr>
            <w:tcW w:w="3828" w:type="dxa"/>
            <w:noWrap/>
            <w:hideMark/>
          </w:tcPr>
          <w:p w:rsidR="006843AE" w:rsidRPr="004C6F35" w:rsidRDefault="006843AE" w:rsidP="006056F3">
            <w:pPr>
              <w:spacing w:after="0"/>
              <w:rPr>
                <w:i/>
                <w:sz w:val="22"/>
                <w:szCs w:val="22"/>
              </w:rPr>
            </w:pPr>
            <w:r w:rsidRPr="004C6F35">
              <w:rPr>
                <w:i/>
                <w:sz w:val="22"/>
                <w:szCs w:val="22"/>
              </w:rPr>
              <w:t>5915-41-3</w:t>
            </w:r>
          </w:p>
        </w:tc>
      </w:tr>
    </w:tbl>
    <w:p w:rsidR="006843AE" w:rsidRPr="004C6F35" w:rsidRDefault="006843AE">
      <w:pPr>
        <w:rPr>
          <w:i/>
        </w:rPr>
      </w:pPr>
    </w:p>
    <w:p w:rsidR="006056F3" w:rsidRDefault="00152108">
      <w:r>
        <w:lastRenderedPageBreak/>
        <w:t>Draft l</w:t>
      </w:r>
      <w:r w:rsidR="006056F3">
        <w:t>ong list with substances indicated by 9 Member States including unevaluated comments</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276"/>
        <w:gridCol w:w="1417"/>
        <w:gridCol w:w="1134"/>
        <w:gridCol w:w="993"/>
        <w:gridCol w:w="5103"/>
      </w:tblGrid>
      <w:tr w:rsidR="006C3C2C" w:rsidRPr="006056F3" w:rsidTr="006056F3">
        <w:tc>
          <w:tcPr>
            <w:tcW w:w="4219" w:type="dxa"/>
            <w:shd w:val="clear" w:color="auto" w:fill="auto"/>
          </w:tcPr>
          <w:p w:rsidR="006C3C2C" w:rsidRPr="006056F3" w:rsidRDefault="006C3C2C" w:rsidP="002964A6">
            <w:pPr>
              <w:spacing w:before="120" w:after="0"/>
              <w:jc w:val="left"/>
              <w:rPr>
                <w:b/>
                <w:szCs w:val="24"/>
              </w:rPr>
            </w:pPr>
            <w:r w:rsidRPr="006056F3">
              <w:rPr>
                <w:b/>
                <w:szCs w:val="24"/>
              </w:rPr>
              <w:t>Name of substance/group of substances</w:t>
            </w:r>
          </w:p>
        </w:tc>
        <w:tc>
          <w:tcPr>
            <w:tcW w:w="1276" w:type="dxa"/>
            <w:shd w:val="clear" w:color="auto" w:fill="auto"/>
          </w:tcPr>
          <w:p w:rsidR="006C3C2C" w:rsidRPr="006056F3" w:rsidRDefault="002964A6" w:rsidP="002964A6">
            <w:pPr>
              <w:spacing w:before="120" w:after="0"/>
              <w:jc w:val="left"/>
              <w:rPr>
                <w:b/>
                <w:szCs w:val="24"/>
              </w:rPr>
            </w:pPr>
            <w:r w:rsidRPr="006056F3">
              <w:rPr>
                <w:b/>
                <w:szCs w:val="24"/>
              </w:rPr>
              <w:t>CAS number</w:t>
            </w:r>
            <w:r w:rsidRPr="006056F3">
              <w:rPr>
                <w:b/>
                <w:szCs w:val="24"/>
                <w:vertAlign w:val="superscript"/>
              </w:rPr>
              <w:footnoteReference w:id="1"/>
            </w:r>
          </w:p>
        </w:tc>
        <w:tc>
          <w:tcPr>
            <w:tcW w:w="1417" w:type="dxa"/>
            <w:shd w:val="clear" w:color="auto" w:fill="auto"/>
          </w:tcPr>
          <w:p w:rsidR="006C3C2C" w:rsidRPr="006056F3" w:rsidRDefault="002964A6" w:rsidP="002964A6">
            <w:pPr>
              <w:spacing w:before="120" w:after="0"/>
              <w:jc w:val="left"/>
              <w:rPr>
                <w:b/>
                <w:szCs w:val="24"/>
              </w:rPr>
            </w:pPr>
            <w:r w:rsidRPr="006056F3">
              <w:rPr>
                <w:b/>
                <w:szCs w:val="24"/>
              </w:rPr>
              <w:t>EU number</w:t>
            </w:r>
            <w:r w:rsidRPr="006056F3">
              <w:rPr>
                <w:b/>
                <w:szCs w:val="24"/>
                <w:vertAlign w:val="superscript"/>
              </w:rPr>
              <w:footnoteReference w:id="2"/>
            </w:r>
          </w:p>
        </w:tc>
        <w:tc>
          <w:tcPr>
            <w:tcW w:w="1134" w:type="dxa"/>
            <w:shd w:val="clear" w:color="auto" w:fill="auto"/>
          </w:tcPr>
          <w:p w:rsidR="006C3C2C" w:rsidRPr="006056F3" w:rsidRDefault="002964A6" w:rsidP="002964A6">
            <w:pPr>
              <w:spacing w:before="120" w:after="0"/>
              <w:jc w:val="left"/>
              <w:rPr>
                <w:b/>
                <w:szCs w:val="24"/>
              </w:rPr>
            </w:pPr>
            <w:r w:rsidRPr="006056F3">
              <w:rPr>
                <w:b/>
                <w:szCs w:val="24"/>
              </w:rPr>
              <w:t>Indicative analytical method</w:t>
            </w:r>
            <w:r w:rsidRPr="006056F3">
              <w:rPr>
                <w:b/>
                <w:szCs w:val="24"/>
                <w:vertAlign w:val="superscript"/>
              </w:rPr>
              <w:footnoteReference w:id="3"/>
            </w:r>
          </w:p>
        </w:tc>
        <w:tc>
          <w:tcPr>
            <w:tcW w:w="993" w:type="dxa"/>
            <w:shd w:val="clear" w:color="auto" w:fill="auto"/>
          </w:tcPr>
          <w:p w:rsidR="006C3C2C" w:rsidRPr="006056F3" w:rsidRDefault="002964A6" w:rsidP="002964A6">
            <w:pPr>
              <w:spacing w:before="120" w:after="0"/>
              <w:jc w:val="left"/>
              <w:rPr>
                <w:b/>
                <w:szCs w:val="24"/>
              </w:rPr>
            </w:pPr>
            <w:r w:rsidRPr="006056F3">
              <w:rPr>
                <w:b/>
                <w:szCs w:val="24"/>
              </w:rPr>
              <w:t>Desirable maximum limit of quantification</w:t>
            </w:r>
            <w:r w:rsidRPr="006056F3" w:rsidDel="00093256">
              <w:rPr>
                <w:b/>
                <w:szCs w:val="24"/>
              </w:rPr>
              <w:t xml:space="preserve"> </w:t>
            </w:r>
            <w:r w:rsidRPr="006056F3">
              <w:rPr>
                <w:b/>
                <w:szCs w:val="24"/>
              </w:rPr>
              <w:t>(ng/l)</w:t>
            </w:r>
            <w:r w:rsidRPr="006056F3">
              <w:rPr>
                <w:b/>
                <w:szCs w:val="24"/>
                <w:vertAlign w:val="superscript"/>
              </w:rPr>
              <w:footnoteReference w:id="4"/>
            </w:r>
          </w:p>
        </w:tc>
        <w:tc>
          <w:tcPr>
            <w:tcW w:w="5103" w:type="dxa"/>
            <w:shd w:val="clear" w:color="auto" w:fill="auto"/>
          </w:tcPr>
          <w:p w:rsidR="006C3C2C" w:rsidRPr="006056F3" w:rsidRDefault="002964A6" w:rsidP="002964A6">
            <w:pPr>
              <w:spacing w:before="120" w:after="0"/>
              <w:jc w:val="left"/>
              <w:rPr>
                <w:b/>
                <w:szCs w:val="24"/>
              </w:rPr>
            </w:pPr>
            <w:r w:rsidRPr="006056F3">
              <w:rPr>
                <w:b/>
                <w:szCs w:val="24"/>
              </w:rPr>
              <w:t>Remarks</w:t>
            </w:r>
            <w:r w:rsidRPr="006056F3">
              <w:rPr>
                <w:b/>
                <w:szCs w:val="24"/>
                <w:vertAlign w:val="superscript"/>
              </w:rPr>
              <w:footnoteReference w:id="5"/>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lang w:val="fr-BE"/>
              </w:rPr>
            </w:pPr>
            <w:r w:rsidRPr="006056F3">
              <w:rPr>
                <w:sz w:val="22"/>
                <w:szCs w:val="22"/>
                <w:lang w:val="fr-BE"/>
              </w:rPr>
              <w:t>1,2,4-Triazol (Parent pesticide: e.g. penconazole)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288-88-0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206-022-9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2,4-D (2,4-Dichlorophenoxyacetic acid)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94-75-7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30, 50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Found at level 500-1000 ng/L in surface water bodies used for the abstraction of drinking water; detected in a DW supply (max 88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2,4-dichlorophenol (Metabolite from phenoxy acids)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120-83-2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204-429-6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drinking water, drinking water wells and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2,4-DP  (Dichlorprop)</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120-36-5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2,4-MCPA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94-74-6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2,6-DCPP (2-(2,6-dichlorphenoxy)propionic acid)) (Metabolite from phenoxy acids)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25140-90-3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246-650-0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drinking water, drinking water wells and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2,6-dichlorobenzamide (BAM)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2008-58-4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Not Relevant according to GD SANCO 221, found at level 100-1500 ng/L in some groundwater bodies used for the abstraction of drinking water; can be found at level 100-150 ng/L in drinking water, NRM (3000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2,6-dichlorobenzoic acid (Parent pesticide: </w:t>
            </w:r>
            <w:r w:rsidRPr="006056F3">
              <w:rPr>
                <w:sz w:val="22"/>
                <w:szCs w:val="22"/>
              </w:rPr>
              <w:lastRenderedPageBreak/>
              <w:t>dichlobenil)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lastRenderedPageBreak/>
              <w:t>50-30-6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200-025-9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Parameter monitored in drinking water, drinking water </w:t>
            </w:r>
            <w:r w:rsidRPr="006056F3">
              <w:rPr>
                <w:sz w:val="22"/>
                <w:szCs w:val="22"/>
              </w:rPr>
              <w:lastRenderedPageBreak/>
              <w:t>wells and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lastRenderedPageBreak/>
              <w:t>2,6-dichlorophenol (Metabolite from phenoxy acids)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87-65-0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201-761-3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drinking water, drinking water wells and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2-hydroxy-desethyl-terbutylazine (Parent pesticide: terbuthylazine)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2-methyl-4-chlorophenol (Parent pesticide: e.g. MCPA)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1570-64-5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216-381-3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3,5,6-Trichloro-2-pyridinol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6515-38-4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4CPP (2-(4-chlorphenoxy)propionic acid) (Metabolite from phenoxy acids)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3307-39-9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drinking water, drinking water wells and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4-nitrophenol (Parent pesticide: parathion)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3307-39-9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202-811-7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drinking water, drinking water wells and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Acetochlor</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34256-82-1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351-899-3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LC/MS/MS</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Parent compound standard 0.1 µg/L;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Acetochlor ESA (metabolite of Acetochlor)</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187022-11-3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LC/MS/MS</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25</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Human toxic relevant metabolite is used: standard 0.1 µg/L. Assessed6  No analytical results &gt;0.1 µg/L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Acetochlor OA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194992-44-4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LC/MS/MS</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25</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Non-compliance with parametric value found in drinking water</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a-Endosulfan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959-98-8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a-Hexachlorocyclohexane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319-84-6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206-270-8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Alachlor</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15972-60-8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240-110-8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27, 50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 use in country</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Alachlor ESA (classified as non-relevant metabolite)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142363-53-9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LC/MS/MS</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25</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Found above 0.1µg/l in drinking water, Human toxic relevant metabolite: standard 0.1 µg/L. Assessed6 No analytical results &gt;0.1 µg/L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Alachlor-t acid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171262-17-2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NRM (3000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Alachlor-t-sulfonic-acid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142363-53-9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NRM (3000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Aldrin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309-00-2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206-215-8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L-L extraction with GC-ECD</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1, 20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Aminomethylphosphonic acid (AMPA)(Parent pesticide: glyphosate)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1066-51-9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30, 50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 xml:space="preserve">Not Relevant according to GD SANCO 221, found at level &lt;0,1 - 3 µg/L in groundwater bodies; detected in drinking water at level &lt;0,1 µg/LAMPA </w:t>
            </w:r>
            <w:r w:rsidRPr="00152108">
              <w:rPr>
                <w:b/>
                <w:sz w:val="22"/>
                <w:szCs w:val="22"/>
              </w:rPr>
              <w:lastRenderedPageBreak/>
              <w:t>is difficult to remove; NRM (3000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lastRenderedPageBreak/>
              <w:t>Atrazin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1912-24-9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217-617-8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MULTI-3  Solid phase extraction (SPE) and capillair gaschromatographyfollowed by massa-selective detection with Triple Quad massaspectrometer: Reporting limit: 0,05 μg/L</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Parent compound standard 0.1 µg/L; concern. Use not allowed anymore. Still found at level 100 – 150 ng/L in groundwater bodies used for the abstraction of drinking water; detected in surface water bodies used for the abstraction of drinking (&lt;100 ng/L) ; sometimes detected in drinking water (&lt;100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Atrazin-desethyl (metabolite of Atrazin)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6190-65-4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152108">
            <w:pPr>
              <w:spacing w:after="0"/>
              <w:jc w:val="left"/>
              <w:rPr>
                <w:b/>
                <w:sz w:val="22"/>
                <w:szCs w:val="22"/>
              </w:rPr>
            </w:pPr>
            <w:r w:rsidRPr="00152108">
              <w:rPr>
                <w:b/>
                <w:sz w:val="22"/>
                <w:szCs w:val="22"/>
              </w:rPr>
              <w:t>GC</w:t>
            </w:r>
            <w:r w:rsidR="00152108">
              <w:rPr>
                <w:b/>
                <w:sz w:val="22"/>
                <w:szCs w:val="22"/>
              </w:rPr>
              <w:t>/</w:t>
            </w:r>
            <w:r w:rsidRPr="00152108">
              <w:rPr>
                <w:b/>
                <w:sz w:val="22"/>
                <w:szCs w:val="22"/>
              </w:rPr>
              <w:t xml:space="preserve">MS, MULTI-3 Solid phase extraction (SPE) and capillair gaschromatographyfollowed </w:t>
            </w:r>
            <w:r w:rsidRPr="00152108">
              <w:rPr>
                <w:b/>
                <w:sz w:val="22"/>
                <w:szCs w:val="22"/>
              </w:rPr>
              <w:lastRenderedPageBreak/>
              <w:t>by massa-selective detection with Triple Quad massaspectrometer: Reporting limit: 0,05 μg/L</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lastRenderedPageBreak/>
              <w:t>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 xml:space="preserve">Human toxic relevant metabolite: standard 0.1 µg/L Assessed6  No analytical results &gt;0.1 µg/L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lastRenderedPageBreak/>
              <w:t>Atrazine-2-hydroxy</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2163-68-0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NRM (n.s.)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Atrazine-desethyl-desisopropyl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3397-62-4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Atrazine-desisopropyl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1007-28-9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Azoxystrobin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131860-33-8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Azoxystrobin-O-demethyl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1185255-09-7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NRM (1000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BAM (2,6-dichlorbenzamide) (Parent pesticide:  dichlobenil and fluopicolide)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2008-58-4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217-918-4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DIGLYBAM ultra high performance liquid chromatografie met massaspectrometrie (UPLC-MSMS) Reporting limit: 0,01 μg/L</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drinking water, drinking water wells and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b-Endosulfan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33213-65-9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4</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lastRenderedPageBreak/>
              <w:t>Bentazon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25057-89-0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246-585-8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GC/MS, LC/MS, HPLC/UV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30,10,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Found at level 500-1000 ng/L in groundwater bodies used for the abstraction of drinking water; found at level 500-1000 ng/L in surface water bodies used for the abstraction of drinking water; sometimes detected in drinking water (&lt;100 ng/L)Non-compliance with parametric value found in drinking water</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BH 479-4 (Metazachlorsulfone acid) Metabolite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1231244-60-2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LC-MS/MS</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Not Relevant according to GD SANCO 221, found at level &lt;0,1 – 10 µg/L in some groundwater bodies; not detected in drinking water above the limit of quantitation</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BH 479-8 (Metazachlor acid) Metabolite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172960-62-2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LC-MS/MS</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Not Relevant according to GD SANCO 221, found at level 0,1 – 10 µg/L in some groundwater bodies; detected in drinking water at level &lt;0,1 µg/L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b-Hexachlorocyclohexane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319-85-7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206-271-3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Bifenox</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42576-02-3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255-894-3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lang w:val="fr-BE"/>
              </w:rPr>
            </w:pPr>
            <w:r w:rsidRPr="006056F3">
              <w:rPr>
                <w:sz w:val="22"/>
                <w:szCs w:val="22"/>
                <w:lang w:val="fr-BE"/>
              </w:rPr>
              <w:t>Bifenox acid (Parent pesticide: Bifenox)</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53774-07-5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Bromacil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314-40-9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30, 50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Found at level 100 – 300 ng/L in groundwater bodies used for the abstraction of drinking water; detected in a DW supply (max 59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Captan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133-06-2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205-087-0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27</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 use in country</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Carbofuran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1563-66-2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216-353-0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SPE extraction with LC-MS-MS</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 use in country</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CGA 108906 (Parent pesticide: Metalaxyl/Metalaxyl-M)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104390-56-9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CGA 368208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1173021-76-5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NRM (n.s.)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CGA 373464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1196157-87-5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CGA 51202/CGA-351916 (Metolachlorsulfone acid) Metabolite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171118-09-5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Not Relevant according to GD SANCO 221, found at level &lt;0,1 - 10 µg/L in groundwater bodies; detected in drinking water at level &lt;0,1 µg/L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CGA 62826 (Parent pesticide: </w:t>
            </w:r>
            <w:r w:rsidRPr="006056F3">
              <w:rPr>
                <w:sz w:val="22"/>
                <w:szCs w:val="22"/>
              </w:rPr>
              <w:lastRenderedPageBreak/>
              <w:t>Metalaxyl/Metalaxyl-M)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lastRenderedPageBreak/>
              <w:t>75596-99-5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lastRenderedPageBreak/>
              <w:t>CGA-354742 (Dimethachlorsulfone acid) Metabolite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Not Relevant according to GD SANCO 221, found at level &lt;0,1 - 10 µg/L in groundwater bodies; not detected in drinking water above the limit of quantitation</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CGA-357704 (Metabolite of S-Metolachlor)</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1217465-10-5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Not Relevant according to GD SANCO 221, found at level &lt;0,1 - 1 µg/L in groundwater bodies; not detected in drinking water above the limit of quantitation</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CGA-369873 (Metabolite of Dimethachlor)</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Not Relevant according to GD SANCO 221, found at level &lt;0,1 - 3 µg/L in groundwater bodies; not detected in drinking water above the limit of quantitation</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c-Hexachlorocyclohexane ( Lindane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58-89-9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200-401-2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 xml:space="preserve">Chloradizon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1698-60-8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MULTI-1 ultra high performance liquid chromatography with massaspectrometrie ((UPLC-MSMS) Reporting limit:0,02 μg/L</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 xml:space="preserve">Parent compound standard 0.1 µg/L; No analytical results &gt;0.1 µg/L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Chlorfenvinphos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470-90-6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207-432-0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10, 30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Detected in 2 DW supplies (max 41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Chloridazon-desphenyl (classified as non-relevant metabolite)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6339-19-1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LC/MS/MS</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Found above 0.1µg/l in drinking water, NRM (3000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Chloridazon-desphenyl-methyl, or </w:t>
            </w:r>
            <w:r w:rsidRPr="006056F3">
              <w:rPr>
                <w:sz w:val="22"/>
                <w:szCs w:val="22"/>
              </w:rPr>
              <w:lastRenderedPageBreak/>
              <w:t>Chloridazon-methyldesphenyl (classified as non-relevant metabolite)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lastRenderedPageBreak/>
              <w:t>17254-80-7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10, 50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Found above 0.1µg/l in drinking water, NRM (3000 </w:t>
            </w:r>
            <w:r w:rsidRPr="006056F3">
              <w:rPr>
                <w:sz w:val="22"/>
                <w:szCs w:val="22"/>
              </w:rPr>
              <w:lastRenderedPageBreak/>
              <w:t>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lastRenderedPageBreak/>
              <w:t>Chloropyrifos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2921-88-2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220-864-4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27</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 use in country</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Chlorothalonil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1897-45-6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217-588-1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27</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 use in country</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Chlorpropham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101-21-3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Found at level 250-500 ng/L in surface water bodies used for the abstraction of drinking water.</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lang w:val="fr-BE"/>
              </w:rPr>
            </w:pPr>
            <w:r w:rsidRPr="006056F3">
              <w:rPr>
                <w:sz w:val="22"/>
                <w:szCs w:val="22"/>
                <w:lang w:val="fr-BE"/>
              </w:rPr>
              <w:t>Chlortalonil-SA (R417888 or VIS-01)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1418095-02-9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Not Relevant according to GD SANCO 221, found at level 500-1000 ng/L in groundwater bodies used for the abstraction of drinking water; sometimes detected in drinking water (&lt;100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Chlortoluron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15545-48-9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Found at level 250-500 ng/L in surface water bodies used for the abstraction of drinking water; detected in a DW supply (max 43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Cl 153815 (Parent pesticide: picolinafen)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137640-84-7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Clopyralid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1702-17-6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Detected in a DW supply (max 59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Clothianidin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210880-92-5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Cyanazin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21725-46-2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244-544-9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CyPM (Parent pesticide: Azoxystrobin)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DEIA (Desethyl-desisopropyl-atrazine) (Parent pesticide: e.g. atrazine)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3397-62-4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drinking water, drinking water wells and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Desethyl-atrazine, Atrazin-desethyl (Parent pesticide: atrazine)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6190-65-4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Relevant according to GD SANCO 221, found at level &lt;0,1- &gt;1 µg/L and 100 – 250 ng/L ingroundwater bodies; detected in drinking water mostly at level &lt;0,1 µg/L (max 0,15 µg/L) (&lt;100 ng/L)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Desethyl-hydroxy-atrazine (Parent pesticide: e.g. atrazine)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drinking water, drinking water wells and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 xml:space="preserve">Desethylterbutylazine [Desisopropyl-atrazine] (Parent pesticide: e.g. Atrazine or Terbuthylazine));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30125-63-4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Relevant according to GD SANCO 221, found at level &lt;0,1 - 1 µg/L  in some groundwater bodies, and at level 100 – 200 ng/L in surface water bodies used for the abstraction of drinking water; detected in drinking water at level &lt;0,1 µg/L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lastRenderedPageBreak/>
              <w:t>Desisopropylatrazine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1007-28-0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Relevant according to GD SANCO 221, still found at level 100 – 250 ng/L in groundwater bodies used for the abstraction of drinking water; never found above LOQ in drinking water</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Desisopropylatrazine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1007-28-9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Relevant according to GD SANCO 221, found at level &lt;0,1 - 1 µg/L in groundwater bodies; detected in drinking water at level &lt;0,1 µg/L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Desisopropyl-hydroxy-atrazine (Parent pesticide: e.g. atrazine)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7313-54-4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drinking water, drinking water wells and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Desphenyl-chloridazon (metabolite  of chloridazon, metabolite B)</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6339-19-1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DFC, LC-MS-MS, Reporting limit: 0,03 μg/L</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Human toxic non-relevant metabolite: standard 1 µg/L. No analytical results &gt;0.1 µg/L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Diazinon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333-41-5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206-373-8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27</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 use in country</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Dicamba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1918-00-9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Dichlobenil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1194-65-6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214-787-5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drinking water, drinking water wells and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Dichlorprop (2,4-DP)</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120-36-5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204-390-5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Found at level 160 ng/L in a groundwater body used for the abstraction of drinking water; temporary exceedence in DW, Mostly found at level &lt;0,1 - 1,0 µg/L in groundwater bodies; detected in drinking water at level &lt;0,1 µg/L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Dicofol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115-32-2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204-082-0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27</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 use in country</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Didealkyl-hydroxy-atrazine (Parent pesticide: e.g. atrazine)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645-92-1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drinking water, drinking water wells and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Dieldrin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60-57-1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3, 20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Dimethachlor</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50563-36-5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Dimethachlor-acid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Dimethachlor-sulfonic acid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Dimethenamid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87674-68-8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30, 50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Found at level 500-1000 ng/L in surface water bodies used for the abstraction of drinking water.</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Dimethenamide ESA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205939-58-8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Not available*</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Human toxic non-relevant metabolite: standard 1 µg/L  Assessed6 No analytical results &gt;0.1 µg/L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Dimethenamide OA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No CAS </w:t>
            </w:r>
            <w:r w:rsidRPr="006056F3">
              <w:rPr>
                <w:sz w:val="22"/>
                <w:szCs w:val="22"/>
              </w:rPr>
              <w:lastRenderedPageBreak/>
              <w:t>identified</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lastRenderedPageBreak/>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Not </w:t>
            </w:r>
            <w:r w:rsidRPr="006056F3">
              <w:rPr>
                <w:sz w:val="22"/>
                <w:szCs w:val="22"/>
              </w:rPr>
              <w:lastRenderedPageBreak/>
              <w:t>available*</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lastRenderedPageBreak/>
              <w:t>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Human toxic non-relevant metabolite: standard 1 µg/L  </w:t>
            </w:r>
            <w:r w:rsidRPr="006056F3">
              <w:rPr>
                <w:sz w:val="22"/>
                <w:szCs w:val="22"/>
              </w:rPr>
              <w:lastRenderedPageBreak/>
              <w:t xml:space="preserve">Assessed6 No analytical results &gt;0.1 µg/L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lastRenderedPageBreak/>
              <w:t>Dimethenamid-P</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163515-14-8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Dimethenamid-P- acid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87674-68-8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NRM (n.s.)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Dimethenamid-P-sulfonic acid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205939-58-8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NRM (n.s.)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Dimethenamidsulfon acid (Metabolite M 27)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Not Relevant according to GD SANCO 221, found at level &lt;0,1 µg/L in groundwater bodies; not detected in drinking water above the limit of quantitation</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Dimethoate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60-51-5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200-480-3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Dinoseb</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88-85-7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201-861-7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Dinoterb</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1420-07-1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Found at level 160  ng/L in a surface water body used for the abstraction of drinking water; found in spring water; detected in supplied drinking water (59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Diuron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330-54-1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206-354-4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10, 30, 50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Parameter monitored in drinking water, drinking water wells and ground water monitoring wells. Parameter does not have to be monitored drinking water and drinking water wells if it is known that for decades there has not been nursery or commercial cultivation of greenery, Christmas trees, fruit trees and fruit bushes within the catchment area.Still found at level 100-200 ng/L in a groundwater body used for the abstraction of drinking water; found at level 100-300 ng/L in surface water bodies used for the abstraction of drinking water; detected in drinking water (max 51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DNOC</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534-52-1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208-601-1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Endrin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72-20-8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200-775-7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Ethidimurone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30043-49-3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Mostly found at level &lt;0,1 – 1,0 µg/L in groundwater bodies; detected in drinking water at level &lt;0,1 µg/L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Ethofumesate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26225-79-6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247-525-3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LC-MS, </w:t>
            </w:r>
            <w:r w:rsidRPr="006056F3">
              <w:rPr>
                <w:sz w:val="22"/>
                <w:szCs w:val="22"/>
              </w:rPr>
              <w:lastRenderedPageBreak/>
              <w:t>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lastRenderedPageBreak/>
              <w:t>30, 50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Found at level 145 ng/L in a groundwater body used </w:t>
            </w:r>
            <w:r w:rsidRPr="006056F3">
              <w:rPr>
                <w:sz w:val="22"/>
                <w:szCs w:val="22"/>
              </w:rPr>
              <w:lastRenderedPageBreak/>
              <w:t>for the abstraction of drinking water; found at level 100-250 ng/L in surface water bodies used for the abstraction of drinking water; detected in drinking water (max 92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lastRenderedPageBreak/>
              <w:t>ETU (Ethylenethiourea)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96-45-7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202-506-9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drinking water, drinking water wells and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Fenitrothion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122-14-5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204-524-2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27</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 use in country</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Fluazifop-P (free acid) (Parent pesticide: Fluazifop-P-butyl)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83066-88-0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Flufenacet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142459-58-3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Flufenacet-acid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201668-31-7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NRM (n.s.)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Flufenacet-sulfonic acid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201668-32-8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NRM (1000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Fluopicolide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239110-15-7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Found at level 250-500 ng/L in surface water bodies used for the abstraction of drinking water.</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Fluroxypyr</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69377-81-7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Found at level 111 ng/L in a groundwater body used for the abstraction of drinking water; detected in drinking water (max 66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Flusilazole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96827-34-8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617-717-5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 use in country</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Folpet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133-07-3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205-088-6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27</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 use in country</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Formothion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2540-82-1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219-818-6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27</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 use in country</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Glufosinate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51276-47-2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Glyphosate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1071-83-6; 1071-83-67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213-997-4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Found at level 100-250 ng/L in surface water bodies used for the abstraction of drinking water. Analysed, but not detected in drinking water.Parameter monitored in drinking water, drinking water wells and ground water monitoring wells,Mostly found at level &lt;0,1 - 1,0 µg/L in groundwater bodies; detected in drinking water mostly at level &lt;0,1 µg/L (max 0,27 µg/L) Parent compound standard 0.1 µg/L; present in surface water &gt;0.1 µg/L, Metabolite AMPA is difficult to remove. Parent compound of concern</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lastRenderedPageBreak/>
              <w:t>Heptachlor</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76-44-6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GC/ECD, GC/MS</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20, 25</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Non-compliance with parametric value found in drinking water</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Heptachlor epoxide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1024-57-3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20,5</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Heptachlore époxide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1024-57-3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Hexachlorbenzene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118-74-1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204-273-9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GC/ECD,GC/MS</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1, 25</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 Non-compliance with parametric value found in drinking water</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Hexazinone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51235-04-2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257-074-4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GC/MS 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10,30,50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Subject to derogation, Parameter monitored in drinking water, drinking water wells and ground water monitoring wells, Found at level &lt;0,1 -1,0 µg/L in groundwater bodies; detected in drinking water at level &lt;0,1 µg/L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Hydroxy-atrazine (Parent pesticide: atrazine)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2163-68-0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drinking water, drinking water wells and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Hydroxy-simazine (Parent pesticide: simazine)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03/11/2599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drinking water, drinking water wells and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Hydroxy-terbuthylazin (Parent pesticide: terbuthylazine)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Hydroxy-terbuthylazine (Parent pesticide: Terbuthylazine)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66753-07-9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Imidacloprid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138261-41-3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Imidaclopride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138261-41-3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Iodosulfuron-methyl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185119-76-0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Iprodione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36734-19-7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253-178-9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27</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 use in country</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Isodrin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465-73-6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207-366-2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Isoproturon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34123-59-6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251-835-4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10,30.50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 xml:space="preserve">Parameter monitored in ground water monitoring wells, Found at level 100 – 250 ng/L in groundwater bodies used for the abstraction of drinking water; found at level 500-1000 ng/L in surface water bodies used for the abstraction of drinking water; detected in drinking water (max 68 ng/L), Mostly found at level &lt;0,1 – 1,0 µg/L in groundwater bodies; detected in drinking water mostly at level </w:t>
            </w:r>
            <w:r w:rsidRPr="00152108">
              <w:rPr>
                <w:b/>
                <w:sz w:val="22"/>
                <w:szCs w:val="22"/>
              </w:rPr>
              <w:lastRenderedPageBreak/>
              <w:t>&lt;0,1 µg/L (max 0,14 µg/L), Legislation purposes, use in country</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lastRenderedPageBreak/>
              <w:t>Isoproturon-desmethyl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34123-57-4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Kresoxim-methyl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143390-89-0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 use in country</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Lenacil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01/08/2164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Found at level &lt;0,1 - 1,0 µg/L in groundwater bodies; detected in drinking water at level &lt;0,1 µg/L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Lindane (lindan (gama-HCH))</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58-89-9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GC/ECD, GC/MS</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Non-compliance with parametric value found in drinking water</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Linuron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330-55-2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206-356-5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10, 30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Found at level 100 – 250 ng/L in groundwater bodies used for the abstraction of drinking water; found at level 1000-1500 ng/L in surface water bodies used for the abstraction of drinking water; detected in drinking water (64 ng/L), Legislation purposes, use in country</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MCPA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94-74-6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202-360-6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Parameter monitored in drinking water, drinking water wells and ground water monitoring wells, Found at level 500-1000 ng/L in surface water bodies used for the abstraction of drinking water; detected in 2 DW supplies (max 59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MCPB</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94-81-5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Mechlorprop / Mecoprop (MCPP)</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7085-19-0 / 93-65-2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202-264-4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30, 50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Parameter monitored in drinking water, drinking water wells and ground water monitoring wells, Found at level 500 ng/L in a groundwater body used for the abstraction of drinking water; detected (&lt; 100 ng/l) in surface water bodies used for the abstraction of drinking water; temporary exceedence in DW, Mostly found at level &lt;0,1 – 1,0 µg/L in groundwater bodies; detected in drinking water at level &lt;0,1 µg/L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Mesosulfuron-methyl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208465-21-8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Metabolite CGA 50266 (Dimethachlor-acid)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Not Relevant according to GD SANCO 221, found at level &lt;0,1 - 10 µg/L in groundwater bodies; not founded in drinking water above the limit of quantitation</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lastRenderedPageBreak/>
              <w:t>Metalaxyl/metalaxyl-M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57837-19-1/70630-17-0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260-979-7/-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30, 50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Parameter monitored in drinking water, drinking water wells and ground water monitoring wells. Parameter does not have to be monitored drinking water and drinking water wells if it is known that for decades there has not been potato breeding within the catchment area.</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Metamitron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41394-05-2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255-349-3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Parameter monitored in ground water monitoring wells, Found at level 100-250 ng/L in surface waters bodies used for the abstraction of drinking water; detected in a DW supply (max 47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Metamitron-desamino (Parent pesticide: Metamitron)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36993-94-9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Metazachlor</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67129-08-2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GC/MS, LC/MS/MS,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25, 30, 50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Found at level 500-1000 ng/L in surface water bodies used for the abstraction of drinking water. Analysed, but not detected in drinking water.Subject to derogation</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Metazachlor-acid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1231244-60-2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NRM (3000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Metazachlor ESA Metazachlor-SA (BH 479-8) (classified as non-relevant metabolite) Metazachlorsulfone acid, Metazachlor-sulfonic acid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172960-62-2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 xml:space="preserve">20, 30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Found above 0.1µg/l in drinking water, Not Relevant according to GD SANCO 221, found at level 100-300 ng/L in groundwater bodies used for the abstraction of drinking water, found at level &lt;0,1 - 10 µg/L in groundwater bodies; detected in drinking water at level &lt;0,1 µg/L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Methyl-desphenyl-chloridazon (Metabolite B1) (metabolite  of chloridazon)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17254-80-7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 xml:space="preserve">Not Relevant according to GD SANCO 221, found at level 100-750 ng/L in groundwater bodies used for the abstraction of drinking water, found at level &lt;0,1 - 10 µg/L in groundwater bodies; not detected in drinking water above the limit of quantitation. Human toxic non-relevant metabolite: standard 1 µg/L. No analytical results &gt;0.1 µg/L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Metobromurone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3060-89-7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HPLC-UV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Non-compliance with parametric value found in drinking water</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Metolachlor</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51218-45-2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GC/MS LC-MS, </w:t>
            </w:r>
            <w:r w:rsidRPr="006056F3">
              <w:rPr>
                <w:sz w:val="22"/>
                <w:szCs w:val="22"/>
              </w:rPr>
              <w:lastRenderedPageBreak/>
              <w:t>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lastRenderedPageBreak/>
              <w:t xml:space="preserve">10, 30, 50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Found at level 500-1000 ng/L in surface water bodies used for the abstraction of drinking water. Analysed, </w:t>
            </w:r>
            <w:r w:rsidRPr="006056F3">
              <w:rPr>
                <w:sz w:val="22"/>
                <w:szCs w:val="22"/>
              </w:rPr>
              <w:lastRenderedPageBreak/>
              <w:t>but not detected in drinking water, Subject to derogation</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lastRenderedPageBreak/>
              <w:t>Metolachlor ESA ((metabolite of Metolachlor, classified as non-relevant metabolite) Metolachlor-SA (CGA-354743)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171118-09-5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LC/MS/MS</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20, 30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Found above 0.1µg/l in drinking water, EMERGING LC-MS-MS Reporting limit: 0,03 μg/L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Metolachlor OA (metabolite of Metolachlor, classified as non-relevant metabolite)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152019-73-3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LC/MS/MS</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Found above 0.1µg/l in drinking water, EMERGING LC-MS-MS Reporting limit: 0,03 μg/L, Human toxic non-relevant metabolite: standard 1 µg/L  Assessed, No analytical results &gt;0.1 µg/L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Metribuzin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21087-64-9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244-209-7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10, 30, 50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Parameter monitored in drinking water, drinking water wells and ground water monitoring wells. Parameter does not have to be monitored drinking water and drinking water wells if it is known that for decades there has not been potato breeding within the catchment area.Found at level 250-500 ng/L in surface water bodies used for the abstraction of drinking water,Legislation purposes, use in country, Found at level &lt;0,1 - 1,0 µg/L in groundwater bodies; detected in drinking water at level &lt;0,1 µg/L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Metribuzin-desamino</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35045-02-4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NRM (300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lang w:val="it-IT"/>
              </w:rPr>
            </w:pPr>
            <w:r w:rsidRPr="006056F3">
              <w:rPr>
                <w:sz w:val="22"/>
                <w:szCs w:val="22"/>
                <w:lang w:val="it-IT"/>
              </w:rPr>
              <w:t>Metribuzin-desamino (Parent pesticide: metribuzin)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35045-02-4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drinking water, drinking water wells and ground water monitoring wells. Parameter does not have to be monitored drinking water and drinking water wells if it is known that for decades there has not been potato breeding within the catchment area.</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Metribuzin-desamino-deketo (Parent pesticide: metribuzin)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52236-30-3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drinking water, drinking water wells and ground water monitoring wells. Parameter does not have to be monitored drinking water and drinking water wells if it is known that for decades there has not been potato breeding within the catchment area.</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lang w:val="it-IT"/>
              </w:rPr>
            </w:pPr>
            <w:r w:rsidRPr="006056F3">
              <w:rPr>
                <w:sz w:val="22"/>
                <w:szCs w:val="22"/>
                <w:lang w:val="it-IT"/>
              </w:rPr>
              <w:t>Metribuzin-diketo (Parent pesticide: metribuzin)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56507-37-0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Parameter monitored in drinking water, drinking water wells and ground water monitoring wells. Parameter </w:t>
            </w:r>
            <w:r w:rsidRPr="006056F3">
              <w:rPr>
                <w:sz w:val="22"/>
                <w:szCs w:val="22"/>
              </w:rPr>
              <w:lastRenderedPageBreak/>
              <w:t>does not have to be monitored drinking water and drinking water wells if it is known that for decades there has not been potato breeding within the catchment area.</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lastRenderedPageBreak/>
              <w:t>Metsulfuron-methyl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74223-64-6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N-(2, 6-dimethylphenyl)-N-(Methoxyacetyl)alanine (CGA 62826) (Parent pesticide: Metalaxyl/metalaxyl-M)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75596-99-5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drinking water, drinking water wells and ground water monitoring wells. Parameter does not have to be monitored drinking water and drinking water wells if it is known that for decades there has not been potato breeding within the catchment area.</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N-(2-carboxy-6-methylphenyl)-N-(methoxyacetyl)alanine (CGA 108906) (Parent pesticide: Metalaxyl/metalaxyl-M)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104390-56-9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drinking water, drinking water wells and ground water monitoring wells. Parameter does not have to be monitored drinking water and drinking water wells if it is known that for decades there has not been potato breeding within the catchment area.</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N,N,dimethylsulfamide (DMS) (metabolite  of tolylfluanide)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22504-72-9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LC-MS-MS</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Human toxic relevant metabolite when ozone is used: standard 0.1 µg/L (because of NDMA formation). DMS is sometimes present in source water &gt;0.1 µg/L LC-MS-MS Reporting limit: 0,05 μg/L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N,N-dimethylsulfamide (DMS)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3984-14-3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30, 50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Relevant according to GD SANCO 221, found at level 100 -150 ng/L in surface water bodies used for the abstraction of drinking water; can produce NDMA after reaction with ozone,.Not Relevant according to GD SANCO 221, found at level &lt;0,1 - 10 µg/L in groundwater bodies; detected in drinking water at level mostly &lt;0,1 µg/L (max 0,81 µg/L)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Nicosulfuron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111991-09-4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NOA 413173 or VIS-01 (Chlortalonilsulfone acid) Metabolite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1418095-19-8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30, 50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Not Relevant according to GD SANCO 221, found at level &lt;0,1 - 10 µg/L in groundwater bodies; not founded in drinking water above the limit of quantitation, NRM (n.s.)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Norflurazon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27314-13-2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lastRenderedPageBreak/>
              <w:t>opDDT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789-02-6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212-332-5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Oxadixyl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77732-09-3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Penconazole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66246-88-6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266-275-6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 use in country</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Pendimethalin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40487-42-1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254-938-2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Pethoxamid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106700-29-2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Picolinafen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137641-05-5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Pirimicarb</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23103-98-2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245-430-1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Pirimicarb-desmethyl (Parent pesticide: Pirimicarb)</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30614-22-3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lang w:val="pt-PT"/>
              </w:rPr>
            </w:pPr>
            <w:r w:rsidRPr="006056F3">
              <w:rPr>
                <w:sz w:val="22"/>
                <w:szCs w:val="22"/>
                <w:lang w:val="pt-PT"/>
              </w:rPr>
              <w:t>Pirimicarb-desmethylformamido (Parent pesticide: Pirimicarb)</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ppDDD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72-54-8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200-783-0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ppDDE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72-55-9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200-784-6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ppDDT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50-29-3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200-024-3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PPU (IN-70941) (Parent pesticide: Rimsulfuron)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lang w:val="it-IT"/>
              </w:rPr>
            </w:pPr>
            <w:r w:rsidRPr="006056F3">
              <w:rPr>
                <w:sz w:val="22"/>
                <w:szCs w:val="22"/>
                <w:lang w:val="it-IT"/>
              </w:rPr>
              <w:t>PPU-desamino (IN-70942) (Parent pesticide: Rimsulfuron)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Prometryn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7287-19-6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Found at level &lt;0,1 - 1,0 µg/L in groundwater bodies; detected in drinking water at level &lt;0,1 µg/L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Propachlor ESA (metabolite of Propachlor)</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No CAS identified</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Not available*</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Human toxic non-relevant metabolite: standard 1 µg/L  Assessed6 No analytical results &gt;0.1 µg/L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Propazin-2-hydroxy</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7374-53-0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Propazin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139-140-2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30, 50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Mostly found at level &lt;0,1 -1,0 µg/L in groundwater bodies; detected in drinking water at level &lt;0,1 µg/L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Propiconazole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60207-90-1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Propisochlor</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86763-47-5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Propyzamide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23950-58-5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245-951-4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10, 30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 use in country</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Prosulfocarb</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52888-80-9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401-730-6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 use in country</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R417888 or VIS-01 (Chlortalonilsulfone acid) Metabolite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1418095-02-9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Not Relevant according to GD SANCO 221, found at level &lt;0,1 - 10 µg/L in groundwater bodies; not </w:t>
            </w:r>
            <w:r w:rsidRPr="006056F3">
              <w:rPr>
                <w:sz w:val="22"/>
                <w:szCs w:val="22"/>
              </w:rPr>
              <w:lastRenderedPageBreak/>
              <w:t>detected in drinking water above the limit of quantitation</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lastRenderedPageBreak/>
              <w:t>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Simazine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122-34-9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204-535-2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GC/MS, 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 xml:space="preserve">10, 25, 30, 50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Detected (&lt; 100 ng/l) in groundwater bodies and in surface water bodies used for the abstraction of drinking water; still detected in a DW supply (max 82 ng/L), Legislation purposes, use in country, Subject to derogation, Parameter monitored in drinking water, drinking water wells and ground water monitoring wells, Mostly found at level &lt;0,1 – 1,0 µg/L in groundwater bodies; detected in drinking water at level &lt;0,1 µg/L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s-Metolachlor</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87392-12-9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s-Metolachlor-acid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152019-73-3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NRM (3000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s-Metolachlor-sulfonic acid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171118-09-5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NRM (3000 ng/l)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Tebuconazole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107534-96-3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403-640-2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Terbuméton-désethyl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30125-64-5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Terbuthylazine, Terbutylazine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5915-41-3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227-637-9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GC/MS, LC/MS</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10, 25, 30, 50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152108" w:rsidRDefault="006056F3" w:rsidP="006056F3">
            <w:pPr>
              <w:spacing w:after="0"/>
              <w:jc w:val="left"/>
              <w:rPr>
                <w:b/>
                <w:sz w:val="22"/>
                <w:szCs w:val="22"/>
              </w:rPr>
            </w:pPr>
            <w:r w:rsidRPr="00152108">
              <w:rPr>
                <w:b/>
                <w:sz w:val="22"/>
                <w:szCs w:val="22"/>
              </w:rPr>
              <w:t>Subject to derogation, Parameter monitored in ground water monitoring wells, Found at level 100 – 200 ng/L in groundwater bodies used for the abstraction of drinking water; found at level 250-500 ng/L in surface waters bodies used for the abstraction of drinking water; sometimes detected in drinking water (&lt;100 ng/L), Mostly found at level &lt;0,1 - 1 µg/L in groundwater bodies; detected in drinking water at level &lt;0,1 µg/L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Terbuthylazine-2-hydroxy</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66753-07-9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Terbuthylazine-2-hydroxy-desethyl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66753-06-8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Terbuthylazine-desethyl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30125-63-4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GC/MS</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Frequently found above the LoQ in drinking water and Subject to derogation</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TFMP (Parent pesticide: Fluazifop-P-butyl)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Thiacloprid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111988-49-</w:t>
            </w:r>
            <w:r w:rsidRPr="006056F3">
              <w:rPr>
                <w:sz w:val="22"/>
                <w:szCs w:val="22"/>
              </w:rPr>
              <w:lastRenderedPageBreak/>
              <w:t>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lastRenderedPageBreak/>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lastRenderedPageBreak/>
              <w:t>Thiamethoxam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153719-23-4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Thifensulfuron-methyl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79277-27-3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Tolylfluanide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731-27-1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or LC-MS-MS Reported as “present/ not present)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xml:space="preserve">Parent compound standard 0.1 µg/L, No analytical results &gt;0.1 µg/L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Triadifenon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43121-43-3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LC-MS, HPLC</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Found at level &lt;0,1 - 1 µg/L in groundwater bodies; detected in drinking water at level &lt;0,1 µg/L</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Tribenuron-methyl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101200-48-0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Trichloroacetic acid (Parent pesticide: chlorethoxyfos)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76-03-9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200-927-2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30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Parameter monitored in ground water monitoring wells.</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Triclopyr, Triclorpyr</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55335-06-3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Trifluralin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1582-09-8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216-428-8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SPE or L-L extraction with GC-MS</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27</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Legislation purposes, use in country</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Triflusulfuron-methyl</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126535-15-7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6056F3" w:rsidTr="006056F3">
        <w:tc>
          <w:tcPr>
            <w:tcW w:w="4219"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Tritosulfuron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142469-14-5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056F3" w:rsidRPr="006056F3" w:rsidRDefault="006056F3" w:rsidP="006056F3">
            <w:pPr>
              <w:spacing w:after="0"/>
              <w:jc w:val="left"/>
              <w:rPr>
                <w:sz w:val="22"/>
                <w:szCs w:val="22"/>
              </w:rPr>
            </w:pPr>
            <w:r w:rsidRPr="006056F3">
              <w:rPr>
                <w:sz w:val="22"/>
                <w:szCs w:val="22"/>
              </w:rPr>
              <w:t> </w:t>
            </w:r>
          </w:p>
        </w:tc>
      </w:tr>
      <w:tr w:rsidR="006056F3" w:rsidRPr="00152108" w:rsidTr="006056F3">
        <w:tc>
          <w:tcPr>
            <w:tcW w:w="4219" w:type="dxa"/>
            <w:shd w:val="clear" w:color="auto" w:fill="auto"/>
          </w:tcPr>
          <w:p w:rsidR="006056F3" w:rsidRPr="00152108" w:rsidRDefault="006056F3" w:rsidP="006056F3">
            <w:pPr>
              <w:spacing w:before="120" w:after="0"/>
              <w:rPr>
                <w:b/>
                <w:sz w:val="17"/>
                <w:szCs w:val="17"/>
              </w:rPr>
            </w:pPr>
          </w:p>
        </w:tc>
        <w:tc>
          <w:tcPr>
            <w:tcW w:w="1276" w:type="dxa"/>
            <w:shd w:val="clear" w:color="auto" w:fill="auto"/>
          </w:tcPr>
          <w:p w:rsidR="006056F3" w:rsidRPr="00152108" w:rsidRDefault="006056F3" w:rsidP="006056F3">
            <w:pPr>
              <w:spacing w:before="120" w:after="0"/>
              <w:rPr>
                <w:b/>
                <w:sz w:val="17"/>
                <w:szCs w:val="17"/>
              </w:rPr>
            </w:pPr>
          </w:p>
        </w:tc>
        <w:tc>
          <w:tcPr>
            <w:tcW w:w="1417" w:type="dxa"/>
            <w:shd w:val="clear" w:color="auto" w:fill="auto"/>
          </w:tcPr>
          <w:p w:rsidR="006056F3" w:rsidRPr="00152108" w:rsidRDefault="006056F3" w:rsidP="006056F3">
            <w:pPr>
              <w:spacing w:before="120" w:after="0"/>
              <w:rPr>
                <w:b/>
                <w:sz w:val="17"/>
                <w:szCs w:val="17"/>
              </w:rPr>
            </w:pPr>
          </w:p>
        </w:tc>
        <w:tc>
          <w:tcPr>
            <w:tcW w:w="1134" w:type="dxa"/>
            <w:shd w:val="clear" w:color="auto" w:fill="auto"/>
          </w:tcPr>
          <w:p w:rsidR="006056F3" w:rsidRPr="00152108" w:rsidRDefault="006056F3" w:rsidP="006056F3">
            <w:pPr>
              <w:spacing w:before="120" w:after="0"/>
              <w:rPr>
                <w:b/>
                <w:sz w:val="17"/>
                <w:szCs w:val="17"/>
              </w:rPr>
            </w:pPr>
          </w:p>
        </w:tc>
        <w:tc>
          <w:tcPr>
            <w:tcW w:w="993" w:type="dxa"/>
            <w:shd w:val="clear" w:color="auto" w:fill="auto"/>
          </w:tcPr>
          <w:p w:rsidR="006056F3" w:rsidRPr="00152108" w:rsidRDefault="006056F3" w:rsidP="006056F3">
            <w:pPr>
              <w:spacing w:before="120" w:after="0"/>
              <w:rPr>
                <w:b/>
                <w:sz w:val="17"/>
                <w:szCs w:val="17"/>
              </w:rPr>
            </w:pPr>
          </w:p>
        </w:tc>
        <w:tc>
          <w:tcPr>
            <w:tcW w:w="5103" w:type="dxa"/>
            <w:shd w:val="clear" w:color="auto" w:fill="auto"/>
          </w:tcPr>
          <w:p w:rsidR="006056F3" w:rsidRPr="00152108" w:rsidRDefault="006056F3" w:rsidP="006056F3">
            <w:pPr>
              <w:spacing w:before="120" w:after="0"/>
              <w:rPr>
                <w:b/>
                <w:sz w:val="17"/>
                <w:szCs w:val="17"/>
              </w:rPr>
            </w:pPr>
          </w:p>
        </w:tc>
      </w:tr>
    </w:tbl>
    <w:p w:rsidR="006056F3" w:rsidRDefault="006056F3" w:rsidP="002964A6">
      <w:pPr>
        <w:spacing w:before="120" w:after="0"/>
      </w:pPr>
    </w:p>
    <w:sectPr w:rsidR="006056F3" w:rsidSect="006C3C2C">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6F3" w:rsidRDefault="006056F3" w:rsidP="002964A6">
      <w:pPr>
        <w:spacing w:after="0"/>
      </w:pPr>
      <w:r>
        <w:separator/>
      </w:r>
    </w:p>
  </w:endnote>
  <w:endnote w:type="continuationSeparator" w:id="0">
    <w:p w:rsidR="006056F3" w:rsidRDefault="006056F3" w:rsidP="002964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2098671"/>
      <w:docPartObj>
        <w:docPartGallery w:val="Page Numbers (Bottom of Page)"/>
        <w:docPartUnique/>
      </w:docPartObj>
    </w:sdtPr>
    <w:sdtEndPr>
      <w:rPr>
        <w:noProof/>
      </w:rPr>
    </w:sdtEndPr>
    <w:sdtContent>
      <w:p w:rsidR="00152108" w:rsidRDefault="00152108">
        <w:pPr>
          <w:pStyle w:val="Footer"/>
          <w:jc w:val="center"/>
        </w:pPr>
        <w:r>
          <w:fldChar w:fldCharType="begin"/>
        </w:r>
        <w:r>
          <w:instrText xml:space="preserve"> PAGE   \* MERGEFORMAT </w:instrText>
        </w:r>
        <w:r>
          <w:fldChar w:fldCharType="separate"/>
        </w:r>
        <w:r w:rsidR="00C51BB4">
          <w:rPr>
            <w:noProof/>
          </w:rPr>
          <w:t>1</w:t>
        </w:r>
        <w:r>
          <w:rPr>
            <w:noProof/>
          </w:rPr>
          <w:fldChar w:fldCharType="end"/>
        </w:r>
      </w:p>
    </w:sdtContent>
  </w:sdt>
  <w:p w:rsidR="00152108" w:rsidRDefault="001521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6F3" w:rsidRDefault="006056F3" w:rsidP="002964A6">
      <w:pPr>
        <w:spacing w:after="0"/>
      </w:pPr>
      <w:r>
        <w:separator/>
      </w:r>
    </w:p>
  </w:footnote>
  <w:footnote w:type="continuationSeparator" w:id="0">
    <w:p w:rsidR="006056F3" w:rsidRDefault="006056F3" w:rsidP="002964A6">
      <w:pPr>
        <w:spacing w:after="0"/>
      </w:pPr>
      <w:r>
        <w:continuationSeparator/>
      </w:r>
    </w:p>
  </w:footnote>
  <w:footnote w:id="1">
    <w:p w:rsidR="006056F3" w:rsidRDefault="006056F3" w:rsidP="002964A6">
      <w:pPr>
        <w:pStyle w:val="FootnoteText"/>
      </w:pPr>
      <w:r>
        <w:rPr>
          <w:rStyle w:val="FootnoteReference"/>
        </w:rPr>
        <w:footnoteRef/>
      </w:r>
      <w:r>
        <w:t xml:space="preserve"> </w:t>
      </w:r>
      <w:r w:rsidRPr="0078216C">
        <w:t>Chemical Abstracts Service</w:t>
      </w:r>
    </w:p>
  </w:footnote>
  <w:footnote w:id="2">
    <w:p w:rsidR="006056F3" w:rsidRDefault="006056F3" w:rsidP="002964A6">
      <w:pPr>
        <w:pStyle w:val="FootnoteText"/>
      </w:pPr>
      <w:r>
        <w:rPr>
          <w:rStyle w:val="FootnoteReference"/>
        </w:rPr>
        <w:footnoteRef/>
      </w:r>
      <w:r>
        <w:t xml:space="preserve"> </w:t>
      </w:r>
      <w:r w:rsidRPr="0078216C">
        <w:t>European Union number — not available for all substances.</w:t>
      </w:r>
    </w:p>
  </w:footnote>
  <w:footnote w:id="3">
    <w:p w:rsidR="006056F3" w:rsidRDefault="006056F3" w:rsidP="002964A6">
      <w:pPr>
        <w:pStyle w:val="FootnoteText"/>
      </w:pPr>
      <w:r>
        <w:rPr>
          <w:rStyle w:val="FootnoteReference"/>
        </w:rPr>
        <w:footnoteRef/>
      </w:r>
      <w:r>
        <w:t xml:space="preserve"> If possible with a reference to the available method.</w:t>
      </w:r>
    </w:p>
  </w:footnote>
  <w:footnote w:id="4">
    <w:p w:rsidR="006056F3" w:rsidRDefault="006056F3" w:rsidP="002964A6">
      <w:pPr>
        <w:pStyle w:val="FootnoteText"/>
      </w:pPr>
      <w:r>
        <w:rPr>
          <w:rStyle w:val="FootnoteReference"/>
        </w:rPr>
        <w:footnoteRef/>
      </w:r>
      <w:r>
        <w:t xml:space="preserve"> </w:t>
      </w:r>
      <w:r w:rsidRPr="00093256">
        <w:t>This value should take into account information on no-observed effect levels or similar. Analyses performed with less sensitive methods could fail to detect or quantify the presence of the substance at potentially problematic concentrations</w:t>
      </w:r>
    </w:p>
  </w:footnote>
  <w:footnote w:id="5">
    <w:p w:rsidR="006056F3" w:rsidRDefault="006056F3" w:rsidP="002964A6">
      <w:pPr>
        <w:pStyle w:val="FootnoteText"/>
      </w:pPr>
      <w:r>
        <w:rPr>
          <w:rStyle w:val="FootnoteReference"/>
        </w:rPr>
        <w:footnoteRef/>
      </w:r>
      <w:r>
        <w:t xml:space="preserve"> E.g. reason for concern, extend of use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2">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3">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4">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5">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6">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11">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2">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13">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14">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num w:numId="1">
    <w:abstractNumId w:val="10"/>
  </w:num>
  <w:num w:numId="2">
    <w:abstractNumId w:val="5"/>
  </w:num>
  <w:num w:numId="3">
    <w:abstractNumId w:val="4"/>
  </w:num>
  <w:num w:numId="4">
    <w:abstractNumId w:val="2"/>
  </w:num>
  <w:num w:numId="5">
    <w:abstractNumId w:val="1"/>
  </w:num>
  <w:num w:numId="6">
    <w:abstractNumId w:val="11"/>
  </w:num>
  <w:num w:numId="7">
    <w:abstractNumId w:val="13"/>
  </w:num>
  <w:num w:numId="8">
    <w:abstractNumId w:val="12"/>
  </w:num>
  <w:num w:numId="9">
    <w:abstractNumId w:val="14"/>
  </w:num>
  <w:num w:numId="10">
    <w:abstractNumId w:val="3"/>
  </w:num>
  <w:num w:numId="11">
    <w:abstractNumId w:val="6"/>
  </w:num>
  <w:num w:numId="12">
    <w:abstractNumId w:val="8"/>
  </w:num>
  <w:num w:numId="13">
    <w:abstractNumId w:val="7"/>
  </w:num>
  <w:num w:numId="14">
    <w:abstractNumId w:val="0"/>
  </w:num>
  <w:num w:numId="15">
    <w:abstractNumId w:val="9"/>
  </w:num>
  <w:num w:numId="16">
    <w:abstractNumId w:val="10"/>
  </w:num>
  <w:num w:numId="17">
    <w:abstractNumId w:val="5"/>
  </w:num>
  <w:num w:numId="18">
    <w:abstractNumId w:val="4"/>
  </w:num>
  <w:num w:numId="19">
    <w:abstractNumId w:val="2"/>
  </w:num>
  <w:num w:numId="20">
    <w:abstractNumId w:val="1"/>
  </w:num>
  <w:num w:numId="21">
    <w:abstractNumId w:val="11"/>
  </w:num>
  <w:num w:numId="22">
    <w:abstractNumId w:val="13"/>
  </w:num>
  <w:num w:numId="23">
    <w:abstractNumId w:val="12"/>
  </w:num>
  <w:num w:numId="24">
    <w:abstractNumId w:val="14"/>
  </w:num>
  <w:num w:numId="25">
    <w:abstractNumId w:val="3"/>
  </w:num>
  <w:num w:numId="26">
    <w:abstractNumId w:val="6"/>
  </w:num>
  <w:num w:numId="27">
    <w:abstractNumId w:val="8"/>
  </w:num>
  <w:num w:numId="28">
    <w:abstractNumId w:val="7"/>
  </w:num>
  <w:num w:numId="29">
    <w:abstractNumId w:val="0"/>
  </w:num>
  <w:num w:numId="30">
    <w:abstractNumId w:val="9"/>
  </w:num>
  <w:num w:numId="31">
    <w:abstractNumId w:val="6"/>
  </w:num>
  <w:num w:numId="32">
    <w:abstractNumId w:val="8"/>
  </w:num>
  <w:num w:numId="33">
    <w:abstractNumId w:val="7"/>
  </w:num>
  <w:num w:numId="34">
    <w:abstractNumId w:val="0"/>
  </w:num>
  <w:num w:numId="35">
    <w:abstractNumId w:val="9"/>
  </w:num>
  <w:num w:numId="36">
    <w:abstractNumId w:val="6"/>
  </w:num>
  <w:num w:numId="37">
    <w:abstractNumId w:val="8"/>
  </w:num>
  <w:num w:numId="38">
    <w:abstractNumId w:val="7"/>
  </w:num>
  <w:num w:numId="39">
    <w:abstractNumId w:val="0"/>
  </w:num>
  <w:num w:numId="40">
    <w:abstractNumId w:val="9"/>
  </w:num>
  <w:num w:numId="41">
    <w:abstractNumId w:val="6"/>
  </w:num>
  <w:num w:numId="42">
    <w:abstractNumId w:val="8"/>
  </w:num>
  <w:num w:numId="43">
    <w:abstractNumId w:val="7"/>
  </w:num>
  <w:num w:numId="44">
    <w:abstractNumId w:val="0"/>
  </w:num>
  <w:num w:numId="45">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ttachedTemplate r:id="rId1"/>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C2C"/>
    <w:rsid w:val="00152108"/>
    <w:rsid w:val="002964A6"/>
    <w:rsid w:val="004C6F35"/>
    <w:rsid w:val="005A6BFE"/>
    <w:rsid w:val="005F25E7"/>
    <w:rsid w:val="006056F3"/>
    <w:rsid w:val="006843AE"/>
    <w:rsid w:val="006C3C2C"/>
    <w:rsid w:val="007760F7"/>
    <w:rsid w:val="00B27E9B"/>
    <w:rsid w:val="00C51BB4"/>
    <w:rsid w:val="00D25108"/>
    <w:rsid w:val="00E073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caption" w:uiPriority="35" w:qFormat="1"/>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6C3C2C"/>
    <w:pPr>
      <w:spacing w:after="240" w:line="240" w:lineRule="auto"/>
      <w:jc w:val="both"/>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2964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4A6"/>
    <w:rPr>
      <w:rFonts w:asciiTheme="majorHAnsi" w:eastAsiaTheme="majorEastAsia" w:hAnsiTheme="majorHAnsi" w:cstheme="majorBidi"/>
      <w:b/>
      <w:bCs/>
      <w:color w:val="365F91" w:themeColor="accent1" w:themeShade="BF"/>
      <w:sz w:val="28"/>
      <w:szCs w:val="28"/>
    </w:rPr>
  </w:style>
  <w:style w:type="paragraph" w:customStyle="1" w:styleId="Contact">
    <w:name w:val="Contact"/>
    <w:basedOn w:val="Normal"/>
    <w:next w:val="Normal"/>
    <w:rsid w:val="00B27E9B"/>
    <w:pPr>
      <w:spacing w:before="480" w:after="0"/>
      <w:ind w:left="567" w:hanging="567"/>
      <w:jc w:val="left"/>
    </w:pPr>
  </w:style>
  <w:style w:type="paragraph" w:styleId="ListBullet">
    <w:name w:val="List Bullet"/>
    <w:basedOn w:val="Normal"/>
    <w:rsid w:val="00B27E9B"/>
    <w:pPr>
      <w:numPr>
        <w:numId w:val="16"/>
      </w:numPr>
    </w:pPr>
  </w:style>
  <w:style w:type="paragraph" w:customStyle="1" w:styleId="ListBullet1">
    <w:name w:val="List Bullet 1"/>
    <w:basedOn w:val="Normal"/>
    <w:rsid w:val="00B27E9B"/>
    <w:pPr>
      <w:numPr>
        <w:numId w:val="17"/>
      </w:numPr>
    </w:pPr>
  </w:style>
  <w:style w:type="paragraph" w:styleId="ListBullet2">
    <w:name w:val="List Bullet 2"/>
    <w:basedOn w:val="Normal"/>
    <w:rsid w:val="00B27E9B"/>
    <w:pPr>
      <w:numPr>
        <w:numId w:val="18"/>
      </w:numPr>
    </w:pPr>
  </w:style>
  <w:style w:type="paragraph" w:styleId="ListBullet3">
    <w:name w:val="List Bullet 3"/>
    <w:basedOn w:val="Normal"/>
    <w:rsid w:val="00B27E9B"/>
    <w:pPr>
      <w:numPr>
        <w:numId w:val="19"/>
      </w:numPr>
    </w:pPr>
  </w:style>
  <w:style w:type="paragraph" w:styleId="ListBullet4">
    <w:name w:val="List Bullet 4"/>
    <w:basedOn w:val="Normal"/>
    <w:rsid w:val="00B27E9B"/>
    <w:pPr>
      <w:numPr>
        <w:numId w:val="20"/>
      </w:numPr>
    </w:pPr>
  </w:style>
  <w:style w:type="paragraph" w:customStyle="1" w:styleId="ListDash">
    <w:name w:val="List Dash"/>
    <w:basedOn w:val="Normal"/>
    <w:rsid w:val="00B27E9B"/>
    <w:pPr>
      <w:numPr>
        <w:numId w:val="21"/>
      </w:numPr>
    </w:pPr>
  </w:style>
  <w:style w:type="paragraph" w:customStyle="1" w:styleId="ListDash1">
    <w:name w:val="List Dash 1"/>
    <w:basedOn w:val="Normal"/>
    <w:rsid w:val="00B27E9B"/>
    <w:pPr>
      <w:numPr>
        <w:numId w:val="22"/>
      </w:numPr>
    </w:pPr>
  </w:style>
  <w:style w:type="paragraph" w:customStyle="1" w:styleId="ListDash2">
    <w:name w:val="List Dash 2"/>
    <w:basedOn w:val="Normal"/>
    <w:rsid w:val="00B27E9B"/>
    <w:pPr>
      <w:numPr>
        <w:numId w:val="23"/>
      </w:numPr>
    </w:pPr>
  </w:style>
  <w:style w:type="paragraph" w:customStyle="1" w:styleId="ListDash3">
    <w:name w:val="List Dash 3"/>
    <w:basedOn w:val="Normal"/>
    <w:rsid w:val="00B27E9B"/>
    <w:pPr>
      <w:numPr>
        <w:numId w:val="24"/>
      </w:numPr>
    </w:pPr>
  </w:style>
  <w:style w:type="paragraph" w:customStyle="1" w:styleId="ListDash4">
    <w:name w:val="List Dash 4"/>
    <w:basedOn w:val="Normal"/>
    <w:rsid w:val="00B27E9B"/>
    <w:pPr>
      <w:numPr>
        <w:numId w:val="25"/>
      </w:numPr>
    </w:pPr>
  </w:style>
  <w:style w:type="paragraph" w:styleId="ListNumber">
    <w:name w:val="List Number"/>
    <w:basedOn w:val="Normal"/>
    <w:rsid w:val="00B27E9B"/>
    <w:pPr>
      <w:numPr>
        <w:numId w:val="41"/>
      </w:numPr>
    </w:pPr>
  </w:style>
  <w:style w:type="paragraph" w:customStyle="1" w:styleId="ListNumber1">
    <w:name w:val="List Number 1"/>
    <w:basedOn w:val="Normal"/>
    <w:rsid w:val="00B27E9B"/>
    <w:pPr>
      <w:numPr>
        <w:numId w:val="42"/>
      </w:numPr>
    </w:pPr>
  </w:style>
  <w:style w:type="paragraph" w:styleId="ListNumber2">
    <w:name w:val="List Number 2"/>
    <w:basedOn w:val="Normal"/>
    <w:rsid w:val="00B27E9B"/>
    <w:pPr>
      <w:numPr>
        <w:numId w:val="43"/>
      </w:numPr>
    </w:pPr>
  </w:style>
  <w:style w:type="paragraph" w:styleId="ListNumber3">
    <w:name w:val="List Number 3"/>
    <w:basedOn w:val="Normal"/>
    <w:rsid w:val="00B27E9B"/>
    <w:pPr>
      <w:numPr>
        <w:numId w:val="44"/>
      </w:numPr>
    </w:pPr>
  </w:style>
  <w:style w:type="paragraph" w:styleId="ListNumber4">
    <w:name w:val="List Number 4"/>
    <w:basedOn w:val="Normal"/>
    <w:rsid w:val="00B27E9B"/>
    <w:pPr>
      <w:numPr>
        <w:numId w:val="45"/>
      </w:numPr>
    </w:pPr>
  </w:style>
  <w:style w:type="paragraph" w:customStyle="1" w:styleId="ListNumberLevel2">
    <w:name w:val="List Number (Level 2)"/>
    <w:basedOn w:val="Normal"/>
    <w:rsid w:val="00B27E9B"/>
    <w:pPr>
      <w:numPr>
        <w:ilvl w:val="1"/>
        <w:numId w:val="41"/>
      </w:numPr>
    </w:pPr>
  </w:style>
  <w:style w:type="paragraph" w:customStyle="1" w:styleId="ListNumber1Level2">
    <w:name w:val="List Number 1 (Level 2)"/>
    <w:basedOn w:val="Normal"/>
    <w:rsid w:val="00B27E9B"/>
    <w:pPr>
      <w:numPr>
        <w:ilvl w:val="1"/>
        <w:numId w:val="42"/>
      </w:numPr>
    </w:pPr>
  </w:style>
  <w:style w:type="paragraph" w:customStyle="1" w:styleId="ListNumber2Level2">
    <w:name w:val="List Number 2 (Level 2)"/>
    <w:basedOn w:val="Normal"/>
    <w:rsid w:val="00B27E9B"/>
    <w:pPr>
      <w:numPr>
        <w:ilvl w:val="1"/>
        <w:numId w:val="43"/>
      </w:numPr>
    </w:pPr>
  </w:style>
  <w:style w:type="paragraph" w:customStyle="1" w:styleId="ListNumber3Level2">
    <w:name w:val="List Number 3 (Level 2)"/>
    <w:basedOn w:val="Normal"/>
    <w:rsid w:val="00B27E9B"/>
    <w:pPr>
      <w:numPr>
        <w:ilvl w:val="1"/>
        <w:numId w:val="44"/>
      </w:numPr>
    </w:pPr>
  </w:style>
  <w:style w:type="paragraph" w:customStyle="1" w:styleId="ListNumber4Level2">
    <w:name w:val="List Number 4 (Level 2)"/>
    <w:basedOn w:val="Normal"/>
    <w:rsid w:val="00B27E9B"/>
    <w:pPr>
      <w:numPr>
        <w:ilvl w:val="1"/>
        <w:numId w:val="45"/>
      </w:numPr>
    </w:pPr>
  </w:style>
  <w:style w:type="paragraph" w:customStyle="1" w:styleId="ListNumberLevel3">
    <w:name w:val="List Number (Level 3)"/>
    <w:basedOn w:val="Normal"/>
    <w:rsid w:val="00B27E9B"/>
    <w:pPr>
      <w:numPr>
        <w:ilvl w:val="2"/>
        <w:numId w:val="41"/>
      </w:numPr>
    </w:pPr>
  </w:style>
  <w:style w:type="paragraph" w:customStyle="1" w:styleId="ListNumber1Level3">
    <w:name w:val="List Number 1 (Level 3)"/>
    <w:basedOn w:val="Normal"/>
    <w:rsid w:val="00B27E9B"/>
    <w:pPr>
      <w:numPr>
        <w:ilvl w:val="2"/>
        <w:numId w:val="42"/>
      </w:numPr>
    </w:pPr>
  </w:style>
  <w:style w:type="paragraph" w:customStyle="1" w:styleId="ListNumber2Level3">
    <w:name w:val="List Number 2 (Level 3)"/>
    <w:basedOn w:val="Normal"/>
    <w:rsid w:val="00B27E9B"/>
    <w:pPr>
      <w:numPr>
        <w:ilvl w:val="2"/>
        <w:numId w:val="43"/>
      </w:numPr>
    </w:pPr>
  </w:style>
  <w:style w:type="paragraph" w:customStyle="1" w:styleId="ListNumber3Level3">
    <w:name w:val="List Number 3 (Level 3)"/>
    <w:basedOn w:val="Normal"/>
    <w:rsid w:val="00B27E9B"/>
    <w:pPr>
      <w:numPr>
        <w:ilvl w:val="2"/>
        <w:numId w:val="44"/>
      </w:numPr>
    </w:pPr>
  </w:style>
  <w:style w:type="paragraph" w:customStyle="1" w:styleId="ListNumber4Level3">
    <w:name w:val="List Number 4 (Level 3)"/>
    <w:basedOn w:val="Normal"/>
    <w:rsid w:val="00B27E9B"/>
    <w:pPr>
      <w:numPr>
        <w:ilvl w:val="2"/>
        <w:numId w:val="45"/>
      </w:numPr>
    </w:pPr>
  </w:style>
  <w:style w:type="paragraph" w:customStyle="1" w:styleId="ListNumberLevel4">
    <w:name w:val="List Number (Level 4)"/>
    <w:basedOn w:val="Normal"/>
    <w:rsid w:val="00B27E9B"/>
    <w:pPr>
      <w:numPr>
        <w:ilvl w:val="3"/>
        <w:numId w:val="41"/>
      </w:numPr>
    </w:pPr>
  </w:style>
  <w:style w:type="paragraph" w:customStyle="1" w:styleId="ListNumber1Level4">
    <w:name w:val="List Number 1 (Level 4)"/>
    <w:basedOn w:val="Normal"/>
    <w:rsid w:val="00B27E9B"/>
    <w:pPr>
      <w:numPr>
        <w:ilvl w:val="3"/>
        <w:numId w:val="42"/>
      </w:numPr>
    </w:pPr>
  </w:style>
  <w:style w:type="paragraph" w:customStyle="1" w:styleId="ListNumber2Level4">
    <w:name w:val="List Number 2 (Level 4)"/>
    <w:basedOn w:val="Normal"/>
    <w:rsid w:val="00B27E9B"/>
    <w:pPr>
      <w:numPr>
        <w:ilvl w:val="3"/>
        <w:numId w:val="43"/>
      </w:numPr>
    </w:pPr>
  </w:style>
  <w:style w:type="paragraph" w:customStyle="1" w:styleId="ListNumber3Level4">
    <w:name w:val="List Number 3 (Level 4)"/>
    <w:basedOn w:val="Normal"/>
    <w:rsid w:val="00B27E9B"/>
    <w:pPr>
      <w:numPr>
        <w:ilvl w:val="3"/>
        <w:numId w:val="44"/>
      </w:numPr>
    </w:pPr>
  </w:style>
  <w:style w:type="paragraph" w:customStyle="1" w:styleId="ListNumber4Level4">
    <w:name w:val="List Number 4 (Level 4)"/>
    <w:basedOn w:val="Normal"/>
    <w:rsid w:val="00B27E9B"/>
    <w:pPr>
      <w:numPr>
        <w:ilvl w:val="3"/>
        <w:numId w:val="45"/>
      </w:numPr>
    </w:pPr>
  </w:style>
  <w:style w:type="paragraph" w:styleId="TOC5">
    <w:name w:val="toc 5"/>
    <w:basedOn w:val="Normal"/>
    <w:next w:val="Normal"/>
    <w:semiHidden/>
    <w:rsid w:val="00B27E9B"/>
    <w:pPr>
      <w:tabs>
        <w:tab w:val="right" w:leader="dot" w:pos="8641"/>
      </w:tabs>
      <w:spacing w:before="240" w:after="120"/>
      <w:ind w:right="720"/>
    </w:pPr>
    <w:rPr>
      <w:caps/>
    </w:rPr>
  </w:style>
  <w:style w:type="paragraph" w:styleId="TOCHeading">
    <w:name w:val="TOC Heading"/>
    <w:basedOn w:val="Normal"/>
    <w:next w:val="Normal"/>
    <w:qFormat/>
    <w:rsid w:val="00B27E9B"/>
    <w:pPr>
      <w:keepNext/>
      <w:spacing w:before="240"/>
      <w:jc w:val="center"/>
    </w:pPr>
    <w:rPr>
      <w:b/>
    </w:rPr>
  </w:style>
  <w:style w:type="paragraph" w:styleId="TOC1">
    <w:name w:val="toc 1"/>
    <w:basedOn w:val="Normal"/>
    <w:next w:val="Normal"/>
    <w:semiHidden/>
    <w:rsid w:val="002964A6"/>
    <w:pPr>
      <w:tabs>
        <w:tab w:val="right" w:leader="dot" w:pos="8640"/>
      </w:tabs>
      <w:spacing w:before="120" w:after="120"/>
      <w:ind w:left="482" w:right="720" w:hanging="482"/>
    </w:pPr>
    <w:rPr>
      <w:caps/>
    </w:rPr>
  </w:style>
  <w:style w:type="paragraph" w:styleId="TOC2">
    <w:name w:val="toc 2"/>
    <w:basedOn w:val="Normal"/>
    <w:next w:val="Normal"/>
    <w:semiHidden/>
    <w:rsid w:val="002964A6"/>
    <w:pPr>
      <w:tabs>
        <w:tab w:val="right" w:leader="dot" w:pos="8640"/>
      </w:tabs>
      <w:spacing w:before="60" w:after="60"/>
      <w:ind w:left="1077" w:right="720" w:hanging="595"/>
    </w:pPr>
  </w:style>
  <w:style w:type="paragraph" w:styleId="TOC3">
    <w:name w:val="toc 3"/>
    <w:basedOn w:val="Normal"/>
    <w:next w:val="Normal"/>
    <w:semiHidden/>
    <w:rsid w:val="002964A6"/>
    <w:pPr>
      <w:tabs>
        <w:tab w:val="right" w:leader="dot" w:pos="8640"/>
      </w:tabs>
      <w:spacing w:before="60" w:after="60"/>
      <w:ind w:left="1916" w:right="720" w:hanging="839"/>
    </w:pPr>
  </w:style>
  <w:style w:type="paragraph" w:styleId="TOC4">
    <w:name w:val="toc 4"/>
    <w:basedOn w:val="Normal"/>
    <w:next w:val="Normal"/>
    <w:semiHidden/>
    <w:rsid w:val="002964A6"/>
    <w:pPr>
      <w:tabs>
        <w:tab w:val="right" w:leader="dot" w:pos="8641"/>
      </w:tabs>
      <w:spacing w:before="60" w:after="60"/>
      <w:ind w:left="2880" w:right="720" w:hanging="964"/>
    </w:pPr>
  </w:style>
  <w:style w:type="paragraph" w:styleId="FootnoteText">
    <w:name w:val="footnote text"/>
    <w:basedOn w:val="Normal"/>
    <w:link w:val="FootnoteTextChar"/>
    <w:uiPriority w:val="99"/>
    <w:semiHidden/>
    <w:unhideWhenUsed/>
    <w:rsid w:val="002964A6"/>
    <w:pPr>
      <w:spacing w:after="0"/>
    </w:pPr>
    <w:rPr>
      <w:sz w:val="20"/>
    </w:rPr>
  </w:style>
  <w:style w:type="character" w:customStyle="1" w:styleId="FootnoteTextChar">
    <w:name w:val="Footnote Text Char"/>
    <w:basedOn w:val="DefaultParagraphFont"/>
    <w:link w:val="FootnoteText"/>
    <w:uiPriority w:val="99"/>
    <w:semiHidden/>
    <w:rsid w:val="002964A6"/>
    <w:rPr>
      <w:rFonts w:ascii="Times New Roman" w:eastAsia="Times New Roman" w:hAnsi="Times New Roman" w:cs="Times New Roman"/>
      <w:sz w:val="20"/>
      <w:szCs w:val="20"/>
    </w:rPr>
  </w:style>
  <w:style w:type="character" w:styleId="FootnoteReference">
    <w:name w:val="footnote reference"/>
    <w:uiPriority w:val="99"/>
    <w:semiHidden/>
    <w:unhideWhenUsed/>
    <w:rsid w:val="002964A6"/>
    <w:rPr>
      <w:vertAlign w:val="superscript"/>
    </w:rPr>
  </w:style>
  <w:style w:type="table" w:styleId="TableGrid">
    <w:name w:val="Table Grid"/>
    <w:basedOn w:val="TableNormal"/>
    <w:uiPriority w:val="59"/>
    <w:rsid w:val="00684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2108"/>
    <w:pPr>
      <w:tabs>
        <w:tab w:val="center" w:pos="4536"/>
        <w:tab w:val="right" w:pos="9072"/>
      </w:tabs>
      <w:spacing w:after="0"/>
    </w:pPr>
  </w:style>
  <w:style w:type="character" w:customStyle="1" w:styleId="HeaderChar">
    <w:name w:val="Header Char"/>
    <w:basedOn w:val="DefaultParagraphFont"/>
    <w:link w:val="Header"/>
    <w:uiPriority w:val="99"/>
    <w:rsid w:val="00152108"/>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152108"/>
    <w:pPr>
      <w:tabs>
        <w:tab w:val="center" w:pos="4536"/>
        <w:tab w:val="right" w:pos="9072"/>
      </w:tabs>
      <w:spacing w:after="0"/>
    </w:pPr>
  </w:style>
  <w:style w:type="character" w:customStyle="1" w:styleId="FooterChar">
    <w:name w:val="Footer Char"/>
    <w:basedOn w:val="DefaultParagraphFont"/>
    <w:link w:val="Footer"/>
    <w:uiPriority w:val="99"/>
    <w:rsid w:val="00152108"/>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caption" w:uiPriority="35" w:qFormat="1"/>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6C3C2C"/>
    <w:pPr>
      <w:spacing w:after="240" w:line="240" w:lineRule="auto"/>
      <w:jc w:val="both"/>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2964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4A6"/>
    <w:rPr>
      <w:rFonts w:asciiTheme="majorHAnsi" w:eastAsiaTheme="majorEastAsia" w:hAnsiTheme="majorHAnsi" w:cstheme="majorBidi"/>
      <w:b/>
      <w:bCs/>
      <w:color w:val="365F91" w:themeColor="accent1" w:themeShade="BF"/>
      <w:sz w:val="28"/>
      <w:szCs w:val="28"/>
    </w:rPr>
  </w:style>
  <w:style w:type="paragraph" w:customStyle="1" w:styleId="Contact">
    <w:name w:val="Contact"/>
    <w:basedOn w:val="Normal"/>
    <w:next w:val="Normal"/>
    <w:rsid w:val="00B27E9B"/>
    <w:pPr>
      <w:spacing w:before="480" w:after="0"/>
      <w:ind w:left="567" w:hanging="567"/>
      <w:jc w:val="left"/>
    </w:pPr>
  </w:style>
  <w:style w:type="paragraph" w:styleId="ListBullet">
    <w:name w:val="List Bullet"/>
    <w:basedOn w:val="Normal"/>
    <w:rsid w:val="00B27E9B"/>
    <w:pPr>
      <w:numPr>
        <w:numId w:val="16"/>
      </w:numPr>
    </w:pPr>
  </w:style>
  <w:style w:type="paragraph" w:customStyle="1" w:styleId="ListBullet1">
    <w:name w:val="List Bullet 1"/>
    <w:basedOn w:val="Normal"/>
    <w:rsid w:val="00B27E9B"/>
    <w:pPr>
      <w:numPr>
        <w:numId w:val="17"/>
      </w:numPr>
    </w:pPr>
  </w:style>
  <w:style w:type="paragraph" w:styleId="ListBullet2">
    <w:name w:val="List Bullet 2"/>
    <w:basedOn w:val="Normal"/>
    <w:rsid w:val="00B27E9B"/>
    <w:pPr>
      <w:numPr>
        <w:numId w:val="18"/>
      </w:numPr>
    </w:pPr>
  </w:style>
  <w:style w:type="paragraph" w:styleId="ListBullet3">
    <w:name w:val="List Bullet 3"/>
    <w:basedOn w:val="Normal"/>
    <w:rsid w:val="00B27E9B"/>
    <w:pPr>
      <w:numPr>
        <w:numId w:val="19"/>
      </w:numPr>
    </w:pPr>
  </w:style>
  <w:style w:type="paragraph" w:styleId="ListBullet4">
    <w:name w:val="List Bullet 4"/>
    <w:basedOn w:val="Normal"/>
    <w:rsid w:val="00B27E9B"/>
    <w:pPr>
      <w:numPr>
        <w:numId w:val="20"/>
      </w:numPr>
    </w:pPr>
  </w:style>
  <w:style w:type="paragraph" w:customStyle="1" w:styleId="ListDash">
    <w:name w:val="List Dash"/>
    <w:basedOn w:val="Normal"/>
    <w:rsid w:val="00B27E9B"/>
    <w:pPr>
      <w:numPr>
        <w:numId w:val="21"/>
      </w:numPr>
    </w:pPr>
  </w:style>
  <w:style w:type="paragraph" w:customStyle="1" w:styleId="ListDash1">
    <w:name w:val="List Dash 1"/>
    <w:basedOn w:val="Normal"/>
    <w:rsid w:val="00B27E9B"/>
    <w:pPr>
      <w:numPr>
        <w:numId w:val="22"/>
      </w:numPr>
    </w:pPr>
  </w:style>
  <w:style w:type="paragraph" w:customStyle="1" w:styleId="ListDash2">
    <w:name w:val="List Dash 2"/>
    <w:basedOn w:val="Normal"/>
    <w:rsid w:val="00B27E9B"/>
    <w:pPr>
      <w:numPr>
        <w:numId w:val="23"/>
      </w:numPr>
    </w:pPr>
  </w:style>
  <w:style w:type="paragraph" w:customStyle="1" w:styleId="ListDash3">
    <w:name w:val="List Dash 3"/>
    <w:basedOn w:val="Normal"/>
    <w:rsid w:val="00B27E9B"/>
    <w:pPr>
      <w:numPr>
        <w:numId w:val="24"/>
      </w:numPr>
    </w:pPr>
  </w:style>
  <w:style w:type="paragraph" w:customStyle="1" w:styleId="ListDash4">
    <w:name w:val="List Dash 4"/>
    <w:basedOn w:val="Normal"/>
    <w:rsid w:val="00B27E9B"/>
    <w:pPr>
      <w:numPr>
        <w:numId w:val="25"/>
      </w:numPr>
    </w:pPr>
  </w:style>
  <w:style w:type="paragraph" w:styleId="ListNumber">
    <w:name w:val="List Number"/>
    <w:basedOn w:val="Normal"/>
    <w:rsid w:val="00B27E9B"/>
    <w:pPr>
      <w:numPr>
        <w:numId w:val="41"/>
      </w:numPr>
    </w:pPr>
  </w:style>
  <w:style w:type="paragraph" w:customStyle="1" w:styleId="ListNumber1">
    <w:name w:val="List Number 1"/>
    <w:basedOn w:val="Normal"/>
    <w:rsid w:val="00B27E9B"/>
    <w:pPr>
      <w:numPr>
        <w:numId w:val="42"/>
      </w:numPr>
    </w:pPr>
  </w:style>
  <w:style w:type="paragraph" w:styleId="ListNumber2">
    <w:name w:val="List Number 2"/>
    <w:basedOn w:val="Normal"/>
    <w:rsid w:val="00B27E9B"/>
    <w:pPr>
      <w:numPr>
        <w:numId w:val="43"/>
      </w:numPr>
    </w:pPr>
  </w:style>
  <w:style w:type="paragraph" w:styleId="ListNumber3">
    <w:name w:val="List Number 3"/>
    <w:basedOn w:val="Normal"/>
    <w:rsid w:val="00B27E9B"/>
    <w:pPr>
      <w:numPr>
        <w:numId w:val="44"/>
      </w:numPr>
    </w:pPr>
  </w:style>
  <w:style w:type="paragraph" w:styleId="ListNumber4">
    <w:name w:val="List Number 4"/>
    <w:basedOn w:val="Normal"/>
    <w:rsid w:val="00B27E9B"/>
    <w:pPr>
      <w:numPr>
        <w:numId w:val="45"/>
      </w:numPr>
    </w:pPr>
  </w:style>
  <w:style w:type="paragraph" w:customStyle="1" w:styleId="ListNumberLevel2">
    <w:name w:val="List Number (Level 2)"/>
    <w:basedOn w:val="Normal"/>
    <w:rsid w:val="00B27E9B"/>
    <w:pPr>
      <w:numPr>
        <w:ilvl w:val="1"/>
        <w:numId w:val="41"/>
      </w:numPr>
    </w:pPr>
  </w:style>
  <w:style w:type="paragraph" w:customStyle="1" w:styleId="ListNumber1Level2">
    <w:name w:val="List Number 1 (Level 2)"/>
    <w:basedOn w:val="Normal"/>
    <w:rsid w:val="00B27E9B"/>
    <w:pPr>
      <w:numPr>
        <w:ilvl w:val="1"/>
        <w:numId w:val="42"/>
      </w:numPr>
    </w:pPr>
  </w:style>
  <w:style w:type="paragraph" w:customStyle="1" w:styleId="ListNumber2Level2">
    <w:name w:val="List Number 2 (Level 2)"/>
    <w:basedOn w:val="Normal"/>
    <w:rsid w:val="00B27E9B"/>
    <w:pPr>
      <w:numPr>
        <w:ilvl w:val="1"/>
        <w:numId w:val="43"/>
      </w:numPr>
    </w:pPr>
  </w:style>
  <w:style w:type="paragraph" w:customStyle="1" w:styleId="ListNumber3Level2">
    <w:name w:val="List Number 3 (Level 2)"/>
    <w:basedOn w:val="Normal"/>
    <w:rsid w:val="00B27E9B"/>
    <w:pPr>
      <w:numPr>
        <w:ilvl w:val="1"/>
        <w:numId w:val="44"/>
      </w:numPr>
    </w:pPr>
  </w:style>
  <w:style w:type="paragraph" w:customStyle="1" w:styleId="ListNumber4Level2">
    <w:name w:val="List Number 4 (Level 2)"/>
    <w:basedOn w:val="Normal"/>
    <w:rsid w:val="00B27E9B"/>
    <w:pPr>
      <w:numPr>
        <w:ilvl w:val="1"/>
        <w:numId w:val="45"/>
      </w:numPr>
    </w:pPr>
  </w:style>
  <w:style w:type="paragraph" w:customStyle="1" w:styleId="ListNumberLevel3">
    <w:name w:val="List Number (Level 3)"/>
    <w:basedOn w:val="Normal"/>
    <w:rsid w:val="00B27E9B"/>
    <w:pPr>
      <w:numPr>
        <w:ilvl w:val="2"/>
        <w:numId w:val="41"/>
      </w:numPr>
    </w:pPr>
  </w:style>
  <w:style w:type="paragraph" w:customStyle="1" w:styleId="ListNumber1Level3">
    <w:name w:val="List Number 1 (Level 3)"/>
    <w:basedOn w:val="Normal"/>
    <w:rsid w:val="00B27E9B"/>
    <w:pPr>
      <w:numPr>
        <w:ilvl w:val="2"/>
        <w:numId w:val="42"/>
      </w:numPr>
    </w:pPr>
  </w:style>
  <w:style w:type="paragraph" w:customStyle="1" w:styleId="ListNumber2Level3">
    <w:name w:val="List Number 2 (Level 3)"/>
    <w:basedOn w:val="Normal"/>
    <w:rsid w:val="00B27E9B"/>
    <w:pPr>
      <w:numPr>
        <w:ilvl w:val="2"/>
        <w:numId w:val="43"/>
      </w:numPr>
    </w:pPr>
  </w:style>
  <w:style w:type="paragraph" w:customStyle="1" w:styleId="ListNumber3Level3">
    <w:name w:val="List Number 3 (Level 3)"/>
    <w:basedOn w:val="Normal"/>
    <w:rsid w:val="00B27E9B"/>
    <w:pPr>
      <w:numPr>
        <w:ilvl w:val="2"/>
        <w:numId w:val="44"/>
      </w:numPr>
    </w:pPr>
  </w:style>
  <w:style w:type="paragraph" w:customStyle="1" w:styleId="ListNumber4Level3">
    <w:name w:val="List Number 4 (Level 3)"/>
    <w:basedOn w:val="Normal"/>
    <w:rsid w:val="00B27E9B"/>
    <w:pPr>
      <w:numPr>
        <w:ilvl w:val="2"/>
        <w:numId w:val="45"/>
      </w:numPr>
    </w:pPr>
  </w:style>
  <w:style w:type="paragraph" w:customStyle="1" w:styleId="ListNumberLevel4">
    <w:name w:val="List Number (Level 4)"/>
    <w:basedOn w:val="Normal"/>
    <w:rsid w:val="00B27E9B"/>
    <w:pPr>
      <w:numPr>
        <w:ilvl w:val="3"/>
        <w:numId w:val="41"/>
      </w:numPr>
    </w:pPr>
  </w:style>
  <w:style w:type="paragraph" w:customStyle="1" w:styleId="ListNumber1Level4">
    <w:name w:val="List Number 1 (Level 4)"/>
    <w:basedOn w:val="Normal"/>
    <w:rsid w:val="00B27E9B"/>
    <w:pPr>
      <w:numPr>
        <w:ilvl w:val="3"/>
        <w:numId w:val="42"/>
      </w:numPr>
    </w:pPr>
  </w:style>
  <w:style w:type="paragraph" w:customStyle="1" w:styleId="ListNumber2Level4">
    <w:name w:val="List Number 2 (Level 4)"/>
    <w:basedOn w:val="Normal"/>
    <w:rsid w:val="00B27E9B"/>
    <w:pPr>
      <w:numPr>
        <w:ilvl w:val="3"/>
        <w:numId w:val="43"/>
      </w:numPr>
    </w:pPr>
  </w:style>
  <w:style w:type="paragraph" w:customStyle="1" w:styleId="ListNumber3Level4">
    <w:name w:val="List Number 3 (Level 4)"/>
    <w:basedOn w:val="Normal"/>
    <w:rsid w:val="00B27E9B"/>
    <w:pPr>
      <w:numPr>
        <w:ilvl w:val="3"/>
        <w:numId w:val="44"/>
      </w:numPr>
    </w:pPr>
  </w:style>
  <w:style w:type="paragraph" w:customStyle="1" w:styleId="ListNumber4Level4">
    <w:name w:val="List Number 4 (Level 4)"/>
    <w:basedOn w:val="Normal"/>
    <w:rsid w:val="00B27E9B"/>
    <w:pPr>
      <w:numPr>
        <w:ilvl w:val="3"/>
        <w:numId w:val="45"/>
      </w:numPr>
    </w:pPr>
  </w:style>
  <w:style w:type="paragraph" w:styleId="TOC5">
    <w:name w:val="toc 5"/>
    <w:basedOn w:val="Normal"/>
    <w:next w:val="Normal"/>
    <w:semiHidden/>
    <w:rsid w:val="00B27E9B"/>
    <w:pPr>
      <w:tabs>
        <w:tab w:val="right" w:leader="dot" w:pos="8641"/>
      </w:tabs>
      <w:spacing w:before="240" w:after="120"/>
      <w:ind w:right="720"/>
    </w:pPr>
    <w:rPr>
      <w:caps/>
    </w:rPr>
  </w:style>
  <w:style w:type="paragraph" w:styleId="TOCHeading">
    <w:name w:val="TOC Heading"/>
    <w:basedOn w:val="Normal"/>
    <w:next w:val="Normal"/>
    <w:qFormat/>
    <w:rsid w:val="00B27E9B"/>
    <w:pPr>
      <w:keepNext/>
      <w:spacing w:before="240"/>
      <w:jc w:val="center"/>
    </w:pPr>
    <w:rPr>
      <w:b/>
    </w:rPr>
  </w:style>
  <w:style w:type="paragraph" w:styleId="TOC1">
    <w:name w:val="toc 1"/>
    <w:basedOn w:val="Normal"/>
    <w:next w:val="Normal"/>
    <w:semiHidden/>
    <w:rsid w:val="002964A6"/>
    <w:pPr>
      <w:tabs>
        <w:tab w:val="right" w:leader="dot" w:pos="8640"/>
      </w:tabs>
      <w:spacing w:before="120" w:after="120"/>
      <w:ind w:left="482" w:right="720" w:hanging="482"/>
    </w:pPr>
    <w:rPr>
      <w:caps/>
    </w:rPr>
  </w:style>
  <w:style w:type="paragraph" w:styleId="TOC2">
    <w:name w:val="toc 2"/>
    <w:basedOn w:val="Normal"/>
    <w:next w:val="Normal"/>
    <w:semiHidden/>
    <w:rsid w:val="002964A6"/>
    <w:pPr>
      <w:tabs>
        <w:tab w:val="right" w:leader="dot" w:pos="8640"/>
      </w:tabs>
      <w:spacing w:before="60" w:after="60"/>
      <w:ind w:left="1077" w:right="720" w:hanging="595"/>
    </w:pPr>
  </w:style>
  <w:style w:type="paragraph" w:styleId="TOC3">
    <w:name w:val="toc 3"/>
    <w:basedOn w:val="Normal"/>
    <w:next w:val="Normal"/>
    <w:semiHidden/>
    <w:rsid w:val="002964A6"/>
    <w:pPr>
      <w:tabs>
        <w:tab w:val="right" w:leader="dot" w:pos="8640"/>
      </w:tabs>
      <w:spacing w:before="60" w:after="60"/>
      <w:ind w:left="1916" w:right="720" w:hanging="839"/>
    </w:pPr>
  </w:style>
  <w:style w:type="paragraph" w:styleId="TOC4">
    <w:name w:val="toc 4"/>
    <w:basedOn w:val="Normal"/>
    <w:next w:val="Normal"/>
    <w:semiHidden/>
    <w:rsid w:val="002964A6"/>
    <w:pPr>
      <w:tabs>
        <w:tab w:val="right" w:leader="dot" w:pos="8641"/>
      </w:tabs>
      <w:spacing w:before="60" w:after="60"/>
      <w:ind w:left="2880" w:right="720" w:hanging="964"/>
    </w:pPr>
  </w:style>
  <w:style w:type="paragraph" w:styleId="FootnoteText">
    <w:name w:val="footnote text"/>
    <w:basedOn w:val="Normal"/>
    <w:link w:val="FootnoteTextChar"/>
    <w:uiPriority w:val="99"/>
    <w:semiHidden/>
    <w:unhideWhenUsed/>
    <w:rsid w:val="002964A6"/>
    <w:pPr>
      <w:spacing w:after="0"/>
    </w:pPr>
    <w:rPr>
      <w:sz w:val="20"/>
    </w:rPr>
  </w:style>
  <w:style w:type="character" w:customStyle="1" w:styleId="FootnoteTextChar">
    <w:name w:val="Footnote Text Char"/>
    <w:basedOn w:val="DefaultParagraphFont"/>
    <w:link w:val="FootnoteText"/>
    <w:uiPriority w:val="99"/>
    <w:semiHidden/>
    <w:rsid w:val="002964A6"/>
    <w:rPr>
      <w:rFonts w:ascii="Times New Roman" w:eastAsia="Times New Roman" w:hAnsi="Times New Roman" w:cs="Times New Roman"/>
      <w:sz w:val="20"/>
      <w:szCs w:val="20"/>
    </w:rPr>
  </w:style>
  <w:style w:type="character" w:styleId="FootnoteReference">
    <w:name w:val="footnote reference"/>
    <w:uiPriority w:val="99"/>
    <w:semiHidden/>
    <w:unhideWhenUsed/>
    <w:rsid w:val="002964A6"/>
    <w:rPr>
      <w:vertAlign w:val="superscript"/>
    </w:rPr>
  </w:style>
  <w:style w:type="table" w:styleId="TableGrid">
    <w:name w:val="Table Grid"/>
    <w:basedOn w:val="TableNormal"/>
    <w:uiPriority w:val="59"/>
    <w:rsid w:val="00684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2108"/>
    <w:pPr>
      <w:tabs>
        <w:tab w:val="center" w:pos="4536"/>
        <w:tab w:val="right" w:pos="9072"/>
      </w:tabs>
      <w:spacing w:after="0"/>
    </w:pPr>
  </w:style>
  <w:style w:type="character" w:customStyle="1" w:styleId="HeaderChar">
    <w:name w:val="Header Char"/>
    <w:basedOn w:val="DefaultParagraphFont"/>
    <w:link w:val="Header"/>
    <w:uiPriority w:val="99"/>
    <w:rsid w:val="00152108"/>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152108"/>
    <w:pPr>
      <w:tabs>
        <w:tab w:val="center" w:pos="4536"/>
        <w:tab w:val="right" w:pos="9072"/>
      </w:tabs>
      <w:spacing w:after="0"/>
    </w:pPr>
  </w:style>
  <w:style w:type="character" w:customStyle="1" w:styleId="FooterChar">
    <w:name w:val="Footer Char"/>
    <w:basedOn w:val="DefaultParagraphFont"/>
    <w:link w:val="Footer"/>
    <w:uiPriority w:val="99"/>
    <w:rsid w:val="00152108"/>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22021">
      <w:bodyDiv w:val="1"/>
      <w:marLeft w:val="0"/>
      <w:marRight w:val="0"/>
      <w:marTop w:val="0"/>
      <w:marBottom w:val="0"/>
      <w:divBdr>
        <w:top w:val="none" w:sz="0" w:space="0" w:color="auto"/>
        <w:left w:val="none" w:sz="0" w:space="0" w:color="auto"/>
        <w:bottom w:val="none" w:sz="0" w:space="0" w:color="auto"/>
        <w:right w:val="none" w:sz="0" w:space="0" w:color="auto"/>
      </w:divBdr>
    </w:div>
    <w:div w:id="1691183845">
      <w:bodyDiv w:val="1"/>
      <w:marLeft w:val="0"/>
      <w:marRight w:val="0"/>
      <w:marTop w:val="0"/>
      <w:marBottom w:val="0"/>
      <w:divBdr>
        <w:top w:val="none" w:sz="0" w:space="0" w:color="auto"/>
        <w:left w:val="none" w:sz="0" w:space="0" w:color="auto"/>
        <w:bottom w:val="none" w:sz="0" w:space="0" w:color="auto"/>
        <w:right w:val="none" w:sz="0" w:space="0" w:color="auto"/>
      </w:divBdr>
    </w:div>
    <w:div w:id="178534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NO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EBF4C-F622-4FC5-BBA0-FD210BD4C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NOT.DOTM</Template>
  <TotalTime>2</TotalTime>
  <Pages>19</Pages>
  <Words>4654</Words>
  <Characters>26531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31123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BIERMANN Tobias (ENV)</dc:creator>
  <cp:lastModifiedBy>BIERMANN Tobias (ENV)</cp:lastModifiedBy>
  <cp:revision>2</cp:revision>
  <dcterms:created xsi:type="dcterms:W3CDTF">2015-12-17T12:48:00Z</dcterms:created>
  <dcterms:modified xsi:type="dcterms:W3CDTF">2015-12-17T12:48:00Z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LDocType">
    <vt:lpwstr>NOT.DOT</vt:lpwstr>
  </property>
  <property fmtid="{D5CDD505-2E9C-101B-9397-08002B2CF9AE}" pid="3" name="Created using">
    <vt:lpwstr>3.0</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_MarkAsFinal">
    <vt:bool>true</vt:bool>
  </property>
</Properties>
</file>